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E0E" w:rsidRDefault="00391E0E" w:rsidP="009E3E07">
      <w:pPr>
        <w:spacing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1E0E" w:rsidRDefault="00391E0E" w:rsidP="009E3E07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Статья в раздел:  </w:t>
      </w:r>
      <w:hyperlink r:id="rId5" w:tgtFrame="_blank" w:history="1">
        <w:r w:rsidRPr="00EA7FA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http://www.miralinks.ru/</w:t>
        </w:r>
      </w:hyperlink>
    </w:p>
    <w:p w:rsidR="00391E0E" w:rsidRDefault="00391E0E" w:rsidP="009E3E07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09/02/2017</w:t>
      </w:r>
    </w:p>
    <w:p w:rsidR="00391E0E" w:rsidRDefault="00391E0E" w:rsidP="009E3E07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Количество символов:  2290</w:t>
      </w:r>
    </w:p>
    <w:p w:rsidR="00391E0E" w:rsidRDefault="00391E0E" w:rsidP="009E3E07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Уникальность:    100%</w:t>
      </w:r>
    </w:p>
    <w:p w:rsidR="00391E0E" w:rsidRDefault="00391E0E" w:rsidP="009E3E07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Почему детям нужен конструктор</w:t>
      </w:r>
    </w:p>
    <w:p w:rsidR="00391E0E" w:rsidRDefault="00391E0E" w:rsidP="009E3E07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391E0E" w:rsidRPr="00DE04EE" w:rsidRDefault="00391E0E" w:rsidP="00DE04EE">
      <w:pPr>
        <w:spacing w:line="240" w:lineRule="auto"/>
        <w:ind w:firstLine="54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391E0E" w:rsidRPr="001D2698" w:rsidRDefault="00391E0E" w:rsidP="001820CC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Анонс: Современные конструкторы хорошо помогают всесторонне развиваться детям. В статье описываются особенности таких игр, а также даются рекомендации по их приобретению в магазине </w:t>
      </w:r>
      <w:r w:rsidRPr="00B11D0C">
        <w:rPr>
          <w:rFonts w:ascii="Times New Roman" w:hAnsi="Times New Roman" w:cs="Times New Roman"/>
          <w:lang w:val="en-US"/>
        </w:rPr>
        <w:t>Ratatosk</w:t>
      </w:r>
      <w:r>
        <w:rPr>
          <w:rFonts w:ascii="Times New Roman" w:hAnsi="Times New Roman" w:cs="Times New Roman"/>
        </w:rPr>
        <w:t xml:space="preserve">. </w:t>
      </w:r>
    </w:p>
    <w:p w:rsidR="00391E0E" w:rsidRDefault="00391E0E" w:rsidP="001820CC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391E0E" w:rsidRPr="001D2698" w:rsidRDefault="00391E0E" w:rsidP="001820CC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Дескрипшн:   </w:t>
      </w:r>
      <w:r w:rsidRPr="00B11D0C">
        <w:rPr>
          <w:rFonts w:ascii="Times New Roman" w:hAnsi="Times New Roman" w:cs="Times New Roman"/>
          <w:color w:val="000000"/>
          <w:shd w:val="clear" w:color="auto" w:fill="FFFFFF"/>
        </w:rPr>
        <w:t xml:space="preserve">Интернет-магазин </w:t>
      </w:r>
      <w:r w:rsidRPr="00B11D0C">
        <w:rPr>
          <w:rFonts w:ascii="Times New Roman" w:hAnsi="Times New Roman" w:cs="Times New Roman"/>
          <w:lang w:val="en-US"/>
        </w:rPr>
        <w:t>Ratatosk</w:t>
      </w:r>
      <w:r>
        <w:rPr>
          <w:rFonts w:ascii="Times New Roman" w:hAnsi="Times New Roman" w:cs="Times New Roman"/>
        </w:rPr>
        <w:t xml:space="preserve"> обладает отличным ассортиментом детских игрушек, купить которые может каждый по очень хорошей цене.</w:t>
      </w:r>
    </w:p>
    <w:p w:rsidR="00391E0E" w:rsidRDefault="00391E0E" w:rsidP="001820CC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391E0E" w:rsidRDefault="00391E0E" w:rsidP="006226C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91E0E" w:rsidRPr="001D2698" w:rsidRDefault="00391E0E" w:rsidP="001D2698">
      <w:pPr>
        <w:shd w:val="clear" w:color="auto" w:fill="FFFFFF"/>
        <w:spacing w:before="100" w:beforeAutospacing="1" w:after="100" w:afterAutospacing="1" w:line="36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2698">
        <w:rPr>
          <w:rFonts w:ascii="Times New Roman" w:hAnsi="Times New Roman" w:cs="Times New Roman"/>
          <w:color w:val="000000"/>
          <w:sz w:val="24"/>
          <w:szCs w:val="24"/>
        </w:rPr>
        <w:t xml:space="preserve">Ни для кого уже давно не является открытием тот факт, что </w:t>
      </w:r>
      <w:r w:rsidRPr="001D26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детские игрушки</w:t>
      </w:r>
      <w:r w:rsidRPr="001D2698">
        <w:rPr>
          <w:rFonts w:ascii="Times New Roman" w:hAnsi="Times New Roman" w:cs="Times New Roman"/>
          <w:color w:val="000000"/>
          <w:sz w:val="24"/>
          <w:szCs w:val="24"/>
        </w:rPr>
        <w:t xml:space="preserve"> создаются не только для того, чтобы разнообразить досуг мальчишек и девчонок. Главная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важная </w:t>
      </w:r>
      <w:r w:rsidRPr="001D2698">
        <w:rPr>
          <w:rFonts w:ascii="Times New Roman" w:hAnsi="Times New Roman" w:cs="Times New Roman"/>
          <w:color w:val="000000"/>
          <w:sz w:val="24"/>
          <w:szCs w:val="24"/>
        </w:rPr>
        <w:t xml:space="preserve">цель, которая достигается с их помощью – содействовать многогранному развитию личности малыша. </w:t>
      </w:r>
    </w:p>
    <w:p w:rsidR="00391E0E" w:rsidRPr="001D2698" w:rsidRDefault="00391E0E" w:rsidP="001D2698">
      <w:pPr>
        <w:shd w:val="clear" w:color="auto" w:fill="FFFFFF"/>
        <w:spacing w:before="100" w:beforeAutospacing="1" w:after="100" w:afterAutospacing="1" w:line="36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2698">
        <w:rPr>
          <w:rFonts w:ascii="Times New Roman" w:hAnsi="Times New Roman" w:cs="Times New Roman"/>
          <w:color w:val="000000"/>
          <w:sz w:val="24"/>
          <w:szCs w:val="24"/>
        </w:rPr>
        <w:t>Чрезвычайно полезны в этом плане изделия, предназначенные развивать моторику пальцев, координацию движений и логическое мышление. Речь идет о конструкторах – играх, позволяющих получить массу удовольствиям детям, а их родителям – уверенность в том, что их чадо вырастет одаренной личностью.</w:t>
      </w:r>
    </w:p>
    <w:p w:rsidR="00391E0E" w:rsidRPr="001D2698" w:rsidRDefault="00391E0E" w:rsidP="001D2698">
      <w:pPr>
        <w:shd w:val="clear" w:color="auto" w:fill="FFFFFF"/>
        <w:spacing w:before="100" w:beforeAutospacing="1" w:after="100" w:afterAutospacing="1" w:line="360" w:lineRule="auto"/>
        <w:ind w:firstLine="53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D2698">
        <w:rPr>
          <w:rFonts w:ascii="Times New Roman" w:hAnsi="Times New Roman" w:cs="Times New Roman"/>
          <w:b/>
          <w:bCs/>
          <w:sz w:val="24"/>
          <w:szCs w:val="24"/>
          <w:lang w:val="en-US"/>
        </w:rPr>
        <w:t>Ratatosk</w:t>
      </w:r>
      <w:r w:rsidRPr="001D26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кладезь умных и полезных игрушек для подрастающего поколения</w:t>
      </w:r>
    </w:p>
    <w:p w:rsidR="00391E0E" w:rsidRPr="001D2698" w:rsidRDefault="00391E0E" w:rsidP="001D2698">
      <w:pPr>
        <w:shd w:val="clear" w:color="auto" w:fill="FFFFFF"/>
        <w:spacing w:before="100" w:beforeAutospacing="1" w:after="100" w:afterAutospacing="1" w:line="36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2698">
        <w:rPr>
          <w:rFonts w:ascii="Times New Roman" w:hAnsi="Times New Roman" w:cs="Times New Roman"/>
          <w:color w:val="000000"/>
          <w:sz w:val="24"/>
          <w:szCs w:val="24"/>
        </w:rPr>
        <w:t xml:space="preserve">Самыми первыми конструкторами для годовалых деток являются пирамидки и кубики. Именно они позволяют малышам получить азы строительных и прочих навыков. Интернет-магазин </w:t>
      </w:r>
      <w:r w:rsidRPr="001D2698">
        <w:rPr>
          <w:rFonts w:ascii="Times New Roman" w:hAnsi="Times New Roman" w:cs="Times New Roman"/>
          <w:sz w:val="24"/>
          <w:szCs w:val="24"/>
          <w:lang w:val="en-US"/>
        </w:rPr>
        <w:t>Ratatosk</w:t>
      </w:r>
      <w:r w:rsidRPr="001D2698">
        <w:rPr>
          <w:rFonts w:ascii="Times New Roman" w:hAnsi="Times New Roman" w:cs="Times New Roman"/>
          <w:color w:val="000000"/>
          <w:sz w:val="24"/>
          <w:szCs w:val="24"/>
        </w:rPr>
        <w:t xml:space="preserve"> ориентируется на немного старших, «подготовленных» детей, которые могут справиться с более сложными конструкциями. Благодаря продукции, представленной на наших виртуальных полках, они будут не только конструировать, складывать, компоновать, но и управлять, фантазировать и весело играть.</w:t>
      </w:r>
    </w:p>
    <w:p w:rsidR="00391E0E" w:rsidRPr="001D2698" w:rsidRDefault="00391E0E" w:rsidP="001D2698">
      <w:pPr>
        <w:shd w:val="clear" w:color="auto" w:fill="FFFFFF"/>
        <w:spacing w:before="100" w:beforeAutospacing="1" w:after="100" w:afterAutospacing="1" w:line="36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2698">
        <w:rPr>
          <w:rFonts w:ascii="Times New Roman" w:hAnsi="Times New Roman" w:cs="Times New Roman"/>
          <w:color w:val="000000"/>
          <w:sz w:val="24"/>
          <w:szCs w:val="24"/>
        </w:rPr>
        <w:t xml:space="preserve">Мы предлагаем вам </w:t>
      </w:r>
      <w:r w:rsidRPr="001D26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купить детские игрушки</w:t>
      </w:r>
      <w:r w:rsidRPr="001D2698">
        <w:rPr>
          <w:rFonts w:ascii="Times New Roman" w:hAnsi="Times New Roman" w:cs="Times New Roman"/>
          <w:color w:val="000000"/>
          <w:sz w:val="24"/>
          <w:szCs w:val="24"/>
        </w:rPr>
        <w:t>, которые могут быть преподнесены в качестве очень хорошего подарка на день рождения, Рождество или другие праздники. Отличной их особенностью является то, что в такие игры можно играть не только детям, но и их папам, мамам, бабушкам и дедушкам. Ведь всем известно, что зачастую родители покупают такие игры, которыми сами бы хотели поиграть. Поэтому выбирайте сами, но не забывайте при этом предпочтения своего чада.</w:t>
      </w:r>
    </w:p>
    <w:p w:rsidR="00391E0E" w:rsidRPr="001D2698" w:rsidRDefault="00391E0E" w:rsidP="001D2698">
      <w:pPr>
        <w:shd w:val="clear" w:color="auto" w:fill="FFFFFF"/>
        <w:spacing w:before="100" w:beforeAutospacing="1" w:after="100" w:afterAutospacing="1" w:line="36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2698">
        <w:rPr>
          <w:rFonts w:ascii="Times New Roman" w:hAnsi="Times New Roman" w:cs="Times New Roman"/>
          <w:color w:val="000000"/>
          <w:sz w:val="24"/>
          <w:szCs w:val="24"/>
        </w:rPr>
        <w:t xml:space="preserve">Со своей стороны, наша компания гарантирует отличное качество каждого изделия, предоставленного здесь. Мы обладаем не только обширным ассортиментом, но и оптимальной ценовой политикой. У нас есть </w:t>
      </w:r>
      <w:r w:rsidRPr="001D26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детские игрушки, цена</w:t>
      </w:r>
      <w:r w:rsidRPr="001D2698">
        <w:rPr>
          <w:rFonts w:ascii="Times New Roman" w:hAnsi="Times New Roman" w:cs="Times New Roman"/>
          <w:color w:val="000000"/>
          <w:sz w:val="24"/>
          <w:szCs w:val="24"/>
        </w:rPr>
        <w:t xml:space="preserve"> которых устроит практически каждого посетителя. К тому же – здесь вы гарантированно не найдете продукции плохого качества или изделий китайского производства. Все конструкторы, рекомендуемые магазином, выполнены из высококачественных материалов, которые не вызывают аллергических реакций, и не создают проблем со здоровьем.</w:t>
      </w:r>
    </w:p>
    <w:p w:rsidR="00391E0E" w:rsidRPr="001D2698" w:rsidRDefault="00391E0E" w:rsidP="001D2698">
      <w:pPr>
        <w:shd w:val="clear" w:color="auto" w:fill="FFFFFF"/>
        <w:spacing w:before="100" w:beforeAutospacing="1" w:after="100" w:afterAutospacing="1" w:line="36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2698">
        <w:rPr>
          <w:rFonts w:ascii="Times New Roman" w:hAnsi="Times New Roman" w:cs="Times New Roman"/>
          <w:color w:val="000000"/>
          <w:sz w:val="24"/>
          <w:szCs w:val="24"/>
        </w:rPr>
        <w:t>Роботы, фантастические зверюшки, космические ракеты, машинки – это и многое другое отлично пополнит игротеку вашего малыша. Заходите к нам, и обеспечивайте свое чадо прекрасной возможностью создавать свой волшебный мир.</w:t>
      </w:r>
    </w:p>
    <w:p w:rsidR="00391E0E" w:rsidRPr="00EF2651" w:rsidRDefault="00391E0E" w:rsidP="00EF2651">
      <w:pPr>
        <w:spacing w:before="100" w:beforeAutospacing="1" w:after="100" w:afterAutospacing="1" w:line="360" w:lineRule="auto"/>
        <w:ind w:firstLine="539"/>
        <w:jc w:val="both"/>
        <w:rPr>
          <w:rFonts w:ascii="Arial" w:hAnsi="Arial" w:cs="Arial"/>
          <w:color w:val="000000"/>
          <w:sz w:val="24"/>
          <w:szCs w:val="24"/>
        </w:rPr>
      </w:pPr>
      <w:r w:rsidRPr="00EF2651">
        <w:rPr>
          <w:rFonts w:ascii="Arial" w:hAnsi="Arial" w:cs="Arial"/>
          <w:color w:val="000000"/>
          <w:sz w:val="24"/>
          <w:szCs w:val="24"/>
        </w:rPr>
        <w:t xml:space="preserve"> </w:t>
      </w:r>
    </w:p>
    <w:sectPr w:rsidR="00391E0E" w:rsidRPr="00EF2651" w:rsidSect="009E0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52844"/>
    <w:multiLevelType w:val="hybridMultilevel"/>
    <w:tmpl w:val="0114DD04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1">
    <w:nsid w:val="081C5C68"/>
    <w:multiLevelType w:val="hybridMultilevel"/>
    <w:tmpl w:val="848A35C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">
    <w:nsid w:val="259D2D80"/>
    <w:multiLevelType w:val="hybridMultilevel"/>
    <w:tmpl w:val="6C82447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3">
    <w:nsid w:val="2C6A2B60"/>
    <w:multiLevelType w:val="hybridMultilevel"/>
    <w:tmpl w:val="7E562D5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4">
    <w:nsid w:val="4DDC3B79"/>
    <w:multiLevelType w:val="hybridMultilevel"/>
    <w:tmpl w:val="AC18B3C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5">
    <w:nsid w:val="72904C6C"/>
    <w:multiLevelType w:val="hybridMultilevel"/>
    <w:tmpl w:val="FDDEB1F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6">
    <w:nsid w:val="75022426"/>
    <w:multiLevelType w:val="hybridMultilevel"/>
    <w:tmpl w:val="0B9223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242966"/>
    <w:multiLevelType w:val="hybridMultilevel"/>
    <w:tmpl w:val="BAA4AF1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8">
    <w:nsid w:val="796E36A8"/>
    <w:multiLevelType w:val="hybridMultilevel"/>
    <w:tmpl w:val="20C0B08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9">
    <w:nsid w:val="7FD25DA1"/>
    <w:multiLevelType w:val="hybridMultilevel"/>
    <w:tmpl w:val="74A67E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161C"/>
    <w:rsid w:val="00033EEF"/>
    <w:rsid w:val="00044CB9"/>
    <w:rsid w:val="000551EA"/>
    <w:rsid w:val="00060EFA"/>
    <w:rsid w:val="00076D8E"/>
    <w:rsid w:val="00085708"/>
    <w:rsid w:val="00090DAA"/>
    <w:rsid w:val="000E3660"/>
    <w:rsid w:val="00126158"/>
    <w:rsid w:val="00136659"/>
    <w:rsid w:val="00150D31"/>
    <w:rsid w:val="00181C82"/>
    <w:rsid w:val="001820CC"/>
    <w:rsid w:val="001946B7"/>
    <w:rsid w:val="00197C6B"/>
    <w:rsid w:val="001A3077"/>
    <w:rsid w:val="001A370F"/>
    <w:rsid w:val="001C7A51"/>
    <w:rsid w:val="001D2698"/>
    <w:rsid w:val="001E2AF8"/>
    <w:rsid w:val="001E503D"/>
    <w:rsid w:val="001E5D27"/>
    <w:rsid w:val="0020401D"/>
    <w:rsid w:val="00204D80"/>
    <w:rsid w:val="00207857"/>
    <w:rsid w:val="0026400A"/>
    <w:rsid w:val="00273519"/>
    <w:rsid w:val="00290E7B"/>
    <w:rsid w:val="002B022E"/>
    <w:rsid w:val="002B7835"/>
    <w:rsid w:val="002D34A9"/>
    <w:rsid w:val="002E53CA"/>
    <w:rsid w:val="002F5080"/>
    <w:rsid w:val="00310A60"/>
    <w:rsid w:val="00331106"/>
    <w:rsid w:val="003316C9"/>
    <w:rsid w:val="00342E6D"/>
    <w:rsid w:val="00376B9A"/>
    <w:rsid w:val="00383D11"/>
    <w:rsid w:val="003869F5"/>
    <w:rsid w:val="00391E0E"/>
    <w:rsid w:val="003A4F5C"/>
    <w:rsid w:val="003B4956"/>
    <w:rsid w:val="003E6F18"/>
    <w:rsid w:val="00411B55"/>
    <w:rsid w:val="00431134"/>
    <w:rsid w:val="0043446D"/>
    <w:rsid w:val="00443A90"/>
    <w:rsid w:val="00446EDE"/>
    <w:rsid w:val="00453C20"/>
    <w:rsid w:val="00473FA1"/>
    <w:rsid w:val="004754C8"/>
    <w:rsid w:val="004A552F"/>
    <w:rsid w:val="004A6BC0"/>
    <w:rsid w:val="004B01FA"/>
    <w:rsid w:val="004E0978"/>
    <w:rsid w:val="004E69A2"/>
    <w:rsid w:val="004F706E"/>
    <w:rsid w:val="00525A5D"/>
    <w:rsid w:val="00547B61"/>
    <w:rsid w:val="005576D9"/>
    <w:rsid w:val="005674ED"/>
    <w:rsid w:val="00582B83"/>
    <w:rsid w:val="005A6A72"/>
    <w:rsid w:val="005B4D80"/>
    <w:rsid w:val="005B5CCA"/>
    <w:rsid w:val="005B60B8"/>
    <w:rsid w:val="005C4921"/>
    <w:rsid w:val="005D426C"/>
    <w:rsid w:val="005F0CF0"/>
    <w:rsid w:val="005F2845"/>
    <w:rsid w:val="00602249"/>
    <w:rsid w:val="00621C42"/>
    <w:rsid w:val="006226CD"/>
    <w:rsid w:val="00622C19"/>
    <w:rsid w:val="00627105"/>
    <w:rsid w:val="006739D1"/>
    <w:rsid w:val="00675FFF"/>
    <w:rsid w:val="006A6EAA"/>
    <w:rsid w:val="006B459E"/>
    <w:rsid w:val="006B537F"/>
    <w:rsid w:val="006C0F42"/>
    <w:rsid w:val="006C75AE"/>
    <w:rsid w:val="006D1AE0"/>
    <w:rsid w:val="006E7A50"/>
    <w:rsid w:val="006F2BE8"/>
    <w:rsid w:val="00745BBB"/>
    <w:rsid w:val="007579F7"/>
    <w:rsid w:val="007638A0"/>
    <w:rsid w:val="00767699"/>
    <w:rsid w:val="007825CE"/>
    <w:rsid w:val="007872A3"/>
    <w:rsid w:val="007B2399"/>
    <w:rsid w:val="007D2372"/>
    <w:rsid w:val="008352A5"/>
    <w:rsid w:val="0085330E"/>
    <w:rsid w:val="00864473"/>
    <w:rsid w:val="008645A0"/>
    <w:rsid w:val="00874A07"/>
    <w:rsid w:val="008A2B5B"/>
    <w:rsid w:val="009008C7"/>
    <w:rsid w:val="0091208A"/>
    <w:rsid w:val="00937D92"/>
    <w:rsid w:val="00946B05"/>
    <w:rsid w:val="00957519"/>
    <w:rsid w:val="00962153"/>
    <w:rsid w:val="00966F90"/>
    <w:rsid w:val="009B2448"/>
    <w:rsid w:val="009D1797"/>
    <w:rsid w:val="009E092E"/>
    <w:rsid w:val="009E3E07"/>
    <w:rsid w:val="00A22C25"/>
    <w:rsid w:val="00A445D1"/>
    <w:rsid w:val="00A447E1"/>
    <w:rsid w:val="00A44EFC"/>
    <w:rsid w:val="00A45EB4"/>
    <w:rsid w:val="00A475EB"/>
    <w:rsid w:val="00A664C4"/>
    <w:rsid w:val="00AB5565"/>
    <w:rsid w:val="00AB66A0"/>
    <w:rsid w:val="00AB71F2"/>
    <w:rsid w:val="00AC6626"/>
    <w:rsid w:val="00AE5936"/>
    <w:rsid w:val="00AE691B"/>
    <w:rsid w:val="00AF1B17"/>
    <w:rsid w:val="00B04D88"/>
    <w:rsid w:val="00B109E5"/>
    <w:rsid w:val="00B11D0C"/>
    <w:rsid w:val="00B120D2"/>
    <w:rsid w:val="00B16E83"/>
    <w:rsid w:val="00B17F46"/>
    <w:rsid w:val="00B24C01"/>
    <w:rsid w:val="00B41C03"/>
    <w:rsid w:val="00B47C24"/>
    <w:rsid w:val="00B47D91"/>
    <w:rsid w:val="00B62743"/>
    <w:rsid w:val="00B627E5"/>
    <w:rsid w:val="00B629E7"/>
    <w:rsid w:val="00B73F51"/>
    <w:rsid w:val="00BA3AC5"/>
    <w:rsid w:val="00BA4378"/>
    <w:rsid w:val="00BC3896"/>
    <w:rsid w:val="00BF6478"/>
    <w:rsid w:val="00BF7B3F"/>
    <w:rsid w:val="00C0441E"/>
    <w:rsid w:val="00C15631"/>
    <w:rsid w:val="00C23B60"/>
    <w:rsid w:val="00C70D21"/>
    <w:rsid w:val="00C915B6"/>
    <w:rsid w:val="00CE03D2"/>
    <w:rsid w:val="00CE7E6E"/>
    <w:rsid w:val="00D01735"/>
    <w:rsid w:val="00D178CD"/>
    <w:rsid w:val="00D526DA"/>
    <w:rsid w:val="00D811DA"/>
    <w:rsid w:val="00DC3C10"/>
    <w:rsid w:val="00DC764F"/>
    <w:rsid w:val="00DD065F"/>
    <w:rsid w:val="00DD161C"/>
    <w:rsid w:val="00DD7A64"/>
    <w:rsid w:val="00DE04EE"/>
    <w:rsid w:val="00DE3C5A"/>
    <w:rsid w:val="00DE5D3F"/>
    <w:rsid w:val="00DF1FE4"/>
    <w:rsid w:val="00DF442D"/>
    <w:rsid w:val="00DF5B3A"/>
    <w:rsid w:val="00E0000E"/>
    <w:rsid w:val="00E0453C"/>
    <w:rsid w:val="00E12F89"/>
    <w:rsid w:val="00E27636"/>
    <w:rsid w:val="00E415EF"/>
    <w:rsid w:val="00E42E6C"/>
    <w:rsid w:val="00E4636B"/>
    <w:rsid w:val="00E65C92"/>
    <w:rsid w:val="00E72268"/>
    <w:rsid w:val="00E72E4E"/>
    <w:rsid w:val="00E72E58"/>
    <w:rsid w:val="00E81CEB"/>
    <w:rsid w:val="00E95EED"/>
    <w:rsid w:val="00EA7FAB"/>
    <w:rsid w:val="00EB0472"/>
    <w:rsid w:val="00EC3C55"/>
    <w:rsid w:val="00ED3FF9"/>
    <w:rsid w:val="00EF2651"/>
    <w:rsid w:val="00EF6D44"/>
    <w:rsid w:val="00F1448D"/>
    <w:rsid w:val="00F532BF"/>
    <w:rsid w:val="00F67022"/>
    <w:rsid w:val="00F826D7"/>
    <w:rsid w:val="00F93BD1"/>
    <w:rsid w:val="00FB082C"/>
    <w:rsid w:val="00FC5899"/>
    <w:rsid w:val="00FE165A"/>
    <w:rsid w:val="00FF1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92E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DD161C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EA7FAB"/>
  </w:style>
  <w:style w:type="paragraph" w:styleId="NormalWeb">
    <w:name w:val="Normal (Web)"/>
    <w:basedOn w:val="Normal"/>
    <w:uiPriority w:val="99"/>
    <w:rsid w:val="00A445D1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locked/>
    <w:rsid w:val="00A445D1"/>
    <w:rPr>
      <w:b/>
      <w:bCs/>
    </w:rPr>
  </w:style>
  <w:style w:type="paragraph" w:customStyle="1" w:styleId="xfmc1">
    <w:name w:val="xfmc1"/>
    <w:basedOn w:val="Normal"/>
    <w:uiPriority w:val="99"/>
    <w:rsid w:val="00B120D2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28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iralink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</TotalTime>
  <Pages>2</Pages>
  <Words>423</Words>
  <Characters>2417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в раздел:  </dc:title>
  <dc:subject/>
  <dc:creator>Юля</dc:creator>
  <cp:keywords/>
  <dc:description/>
  <cp:lastModifiedBy>Galina</cp:lastModifiedBy>
  <cp:revision>8</cp:revision>
  <dcterms:created xsi:type="dcterms:W3CDTF">2017-02-09T11:01:00Z</dcterms:created>
  <dcterms:modified xsi:type="dcterms:W3CDTF">2017-02-09T11:43:00Z</dcterms:modified>
</cp:coreProperties>
</file>