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3AB" w:rsidRPr="00C312A2" w:rsidRDefault="00E313AB" w:rsidP="00C312A2">
      <w:pPr>
        <w:ind w:left="-540" w:firstLine="540"/>
        <w:jc w:val="center"/>
        <w:rPr>
          <w:b/>
          <w:color w:val="000000"/>
          <w:sz w:val="32"/>
          <w:szCs w:val="32"/>
          <w:lang w:val="ru-RU"/>
        </w:rPr>
      </w:pPr>
      <w:r w:rsidRPr="00C312A2">
        <w:rPr>
          <w:b/>
          <w:color w:val="000000"/>
          <w:sz w:val="32"/>
          <w:szCs w:val="32"/>
          <w:lang w:val="ru-RU"/>
        </w:rPr>
        <w:t>Информационные технологии в образовании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На сегодняшний день мало кто сможет представить свою жизнь без информационных технологий, которые внедрились в жизнь очень быстро и бесповоротно. Современные «гаджеты» влились в ритм жизни обычного школьника, студента, женщин, мужчин и даже пенсионеров. Редко можно встретить человека, который никогда не слышал о компьютере, ноутбуке, смартфоне, планшете и многом другом, чем богата сфера «айти» индустрии.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Использование этих технологий становится не роскошью, а необходимостью, ведь абсолютно все сферы деятельности уже не могут обойтись без электронных систем, документов и программ, где хранится отчетность и готовые проекты. При поиске работы, практически каждый работодатель требует знание ПК и распространенных программ. Кто владеет информацией, тому подвластен мир. Это не гипотеза, а доказанный факт.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Самой простой и распространенной технологией является компьютер. Обойтись без него становится с каждым годом сложнее. Не обязательно работать в системном отделе или быть специалистом по программированию, достаточно быть обычным школьником, чтобы осознавать факт необходимости компьютеров. Вот как раз об образовании и пойдет речь.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Начнем с того, что разделим среднее и высшее образование, ведь отличия в использовании «айти» не существенны, но есть.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Когда родители отдают ребенка в первый класс, они начинают задумываться, что ему необходимо дома создать рабочее место и приобрести компьютер. Казалось бы, малыш только начинает учебу, неужели это ему нужно? Безусловно! Современной образование тем и отличается от принятых шаблонов и клише старины, когда все сводилось только к учебнику, тетради и доске, которая вся исписана мелом, а вместо осознания, дети тратят большую часть урока на ее списывание. Мы постараемся кратко, но доступно изложить все положительные стороны ИТ, которые делают образование перспективным, прогрессивным и интересным.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Абсолютно все учителя школ Украины проходят курсы по знанию ИКТ, о чем получают соответствующие сертификаты. Этим они обязуются внедрять в свою работу и обучение в целом информационные технологии. Популярности набирают персональные сайты учителей, где они по своему предметы размещают различную информацию, которая будет полезно учащимся в подготовке к уроку. На этих порталах, учителя систематизируют, обобщают весь материал, что в разы облегчает усвоение предмета.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В сети дети могут найти абсолютно все учебники из школьной программы и скачать на свой компьютер, планшет, телефон, что облегчает работу и приносит им больше удовольствия, чем изучение материала из печатных книг. Часто видите старшеклассников с легенькими сумочками или пакетиками, ведь все учебники у них с собой, но в электронном виде. Правилами и статутами школ это не запрещено, ведь главное, чтобы был в наличии источник информации, а в каком виде не важно.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Для учителя компьютерные технологии дают возможность расширить деятельность на уроке, использовать аудио и видео материалы. Учащимся легко воспринимать все новое, если они видят яркие практические примеры в видеосюжетах. Родители помогают обеспечить кабинеты школ LED телевизорами, что стимулирует к поисковой работе не только преподавателей, но и учащихся.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Одним из видов проверочной итоговой работы по любой теме и предмету являются проектные работы. В зависимости от темы, ребенок получает задание поискового, творческого и полезного характера. Все проекты мультимедийные, и на уроке дети показывают их на телевизорах, ноутбуках, или проекторах. Такие виды заданий стимулируют к поисковой работе, которая отлаживает больше информации в головах учащихся, чем выполнение стандартных упражнений.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Стоит отметить, что с появлением компьютерных технологий увеличилось количество способов индивидуальной работы. Используя электронную почту, учитель может быстро и легко проверить выполнение индивидуальных заданий. Также популярно дистанционное обучение. Особая ценность этого вида деятельности в каникулярное и карантинное время, когда дети находятся дома и у них появляется возможность уделить внимание дополнительному заданию, которое преподаватель высылает лично ему и в жатые сроки требует назад отчетную работу. Таким образом, ребенок находиться в комфортной обстановке, может параллельно заниматься бытовыми обязанностями, слушать музыку и выполнять упражнения и тесты.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Многие родители считают, что социальные сети – это глобальная проблема подростков, ведь они проводят там все свое время, а не за уроками. Современные классные руководители нашли выход из этой проблемы и смогли воспользоваться ситуацией, создавая закрытые группы класса, где дети выкладывают домашнее задание, делятся впечатлениями, фотографиями, создают обсуждения по школьной тематике. Это простой способ использовать детское увлечение в полезных целях. Кла</w:t>
      </w:r>
      <w:r w:rsidRPr="001F5136">
        <w:rPr>
          <w:color w:val="000000"/>
          <w:lang w:val="ru-RU"/>
        </w:rPr>
        <w:t>ссный</w:t>
      </w:r>
      <w:r>
        <w:rPr>
          <w:color w:val="000000"/>
          <w:lang w:val="ru-RU"/>
        </w:rPr>
        <w:t xml:space="preserve"> руководитель всегда в курсе интересов и потребностей ее класса.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«Айти» технологии помогают с выполнением домашнего задания. Учащиеся не должны идти в библиотеки и тратить уйму времени на поиск информации, достаточно ввести в поисковую систему тему, и ребенок охватывает все точки зрения конкретной проблемы и, как добавление, может просмотреть дополнительный видео материал, что облегчает усвоение и понимание сути вопроса. Для учащихся начальных классов нужна помощь родителей в выполнении домашнего задания. Зачастую родители в интернете ищут полезную информацию, чтобы облегчить свою участь.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Большой популярности набирают репетиторы по скайпу, которые обучают детей в комфортное для их семьи время. Плюсы такого репетитора в том, что на занятии могут присутствовать родители и видеть реальные способности их чада. Но главное, что ребенок с удовольствием будет сидеть перед монитором, переходить по ссылкам и везти беседу в чате с преподавателем.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Что касается высшего образования, то уровень использования ИТ намного выше. Главным нововведением в области высшего образования является электронная система подачи документов. Абитуриент не сидит больше в огромных очередях в приемных комиссиях, не ездит по университетам в разные города, а просто заполняет данные о себе и баллах, которые получил по результатам Внешнего Независимого Оценивания и средний бал аттестата. После окончания вступительной кампании, на этом же сайте абитуриент видит свои результаты и всех выпускников страны, кто куда поступил и на какую специальность. Также указывается форма обучения: бюджетная или контрактная.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Много Вузов взяли себе за практику проводить дистанционные онлайн курсы подготовки к поступлению, что облегчает процесс сдачи экзаменов и зачисления. Выпускников ведут кураторы, которые в чатах отвечают на основные вопросы и дают полезные рекомендации.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Среди преподавателей университетов существует практика проведения вебинаров, где с помощью проекторов и интернета можно установить аудио и видео связь с подобными группами за рубежом или же стать участником онлайн конференции с известными профессорами, доцентами и кандидатами наук.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Большинство высших учебных заведений имеют в своем активе новые whiteboard. Это мультимедийная доска, которая позволяет управлять изображением прикосновениями пальцев. Это своеобразный «тач скрин», который работает на огромном экране. </w:t>
      </w:r>
    </w:p>
    <w:p w:rsidR="00E313A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На факультетах иностранных языков практикуют общение с иностранцами через скайп и другие чаты. Это улучшает разговорную речь студентов-лингвистов и дает возможность активной практики речи, ведь в нашей стране иностранца встретить не так легко. </w:t>
      </w:r>
    </w:p>
    <w:p w:rsidR="00E313AB" w:rsidRPr="00E1576B" w:rsidRDefault="00E313AB" w:rsidP="00C312A2">
      <w:pPr>
        <w:ind w:left="-540" w:firstLine="54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«Айти» индустрия с каждым годом совершенствуется и развивается, что позволяет всем сферам жизни активно функционировать и процветать. В ногу со временем идет и образование, что позволяет нашим детям получать свежую информацию и совершенствоваться.   </w:t>
      </w:r>
    </w:p>
    <w:p w:rsidR="00E313AB" w:rsidRDefault="00E313AB" w:rsidP="00C312A2">
      <w:pPr>
        <w:ind w:left="-540" w:firstLine="540"/>
        <w:jc w:val="both"/>
        <w:rPr>
          <w:lang w:val="ru-RU"/>
        </w:rPr>
      </w:pPr>
    </w:p>
    <w:p w:rsidR="00E313AB" w:rsidRPr="00063476" w:rsidRDefault="00E313AB" w:rsidP="00063476">
      <w:pPr>
        <w:ind w:left="-540" w:firstLine="540"/>
        <w:rPr>
          <w:lang w:val="ru-RU"/>
        </w:rPr>
      </w:pPr>
      <w:r w:rsidRPr="00063476">
        <w:rPr>
          <w:b/>
          <w:lang w:val="ru-RU"/>
        </w:rPr>
        <w:t>Ключевые слова:</w:t>
      </w:r>
      <w:r>
        <w:rPr>
          <w:lang w:val="ru-RU"/>
        </w:rPr>
        <w:t xml:space="preserve"> работа, </w:t>
      </w:r>
      <w:r w:rsidRPr="004C0EF7">
        <w:rPr>
          <w:lang w:val="ru-RU"/>
        </w:rPr>
        <w:t>задание</w:t>
      </w:r>
      <w:r>
        <w:rPr>
          <w:lang w:val="ru-RU"/>
        </w:rPr>
        <w:t xml:space="preserve">, информация, образование, технологии, </w:t>
      </w:r>
      <w:r w:rsidRPr="004C0EF7">
        <w:rPr>
          <w:lang w:val="ru-RU"/>
        </w:rPr>
        <w:t>дети</w:t>
      </w:r>
      <w:r>
        <w:rPr>
          <w:lang w:val="ru-RU"/>
        </w:rPr>
        <w:t xml:space="preserve">, </w:t>
      </w:r>
      <w:r w:rsidRPr="004C0EF7">
        <w:rPr>
          <w:lang w:val="ru-RU"/>
        </w:rPr>
        <w:t>могут</w:t>
      </w:r>
      <w:r>
        <w:rPr>
          <w:lang w:val="ru-RU"/>
        </w:rPr>
        <w:t xml:space="preserve">, </w:t>
      </w:r>
      <w:r w:rsidRPr="004C0EF7">
        <w:rPr>
          <w:lang w:val="ru-RU"/>
        </w:rPr>
        <w:t>родители</w:t>
      </w:r>
      <w:r>
        <w:rPr>
          <w:lang w:val="ru-RU"/>
        </w:rPr>
        <w:t xml:space="preserve">, учащиеся, вид, компьютер, </w:t>
      </w:r>
      <w:r w:rsidRPr="00063476">
        <w:rPr>
          <w:lang w:val="ru-RU"/>
        </w:rPr>
        <w:t>полезно</w:t>
      </w:r>
      <w:r>
        <w:rPr>
          <w:lang w:val="ru-RU"/>
        </w:rPr>
        <w:t xml:space="preserve">, </w:t>
      </w:r>
      <w:r w:rsidRPr="00063476">
        <w:rPr>
          <w:lang w:val="ru-RU"/>
        </w:rPr>
        <w:t>ребен</w:t>
      </w:r>
      <w:r>
        <w:rPr>
          <w:lang w:val="ru-RU"/>
        </w:rPr>
        <w:t xml:space="preserve">ок, </w:t>
      </w:r>
      <w:r w:rsidRPr="00063476">
        <w:rPr>
          <w:lang w:val="ru-RU"/>
        </w:rPr>
        <w:t>урок</w:t>
      </w:r>
      <w:r>
        <w:rPr>
          <w:lang w:val="ru-RU"/>
        </w:rPr>
        <w:t xml:space="preserve">, </w:t>
      </w:r>
      <w:r w:rsidRPr="00063476">
        <w:rPr>
          <w:lang w:val="ru-RU"/>
        </w:rPr>
        <w:t>учител</w:t>
      </w:r>
      <w:r>
        <w:rPr>
          <w:lang w:val="ru-RU"/>
        </w:rPr>
        <w:t>ь, преподаватель.</w:t>
      </w:r>
    </w:p>
    <w:p w:rsidR="00E313AB" w:rsidRPr="006B138C" w:rsidRDefault="00E313AB" w:rsidP="00C312A2">
      <w:pPr>
        <w:ind w:left="-540" w:firstLine="540"/>
        <w:jc w:val="both"/>
        <w:rPr>
          <w:lang w:val="ru-RU"/>
        </w:rPr>
      </w:pPr>
    </w:p>
    <w:sectPr w:rsidR="00E313AB" w:rsidRPr="006B138C" w:rsidSect="004F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12A2"/>
    <w:rsid w:val="00000B1A"/>
    <w:rsid w:val="00001947"/>
    <w:rsid w:val="00004175"/>
    <w:rsid w:val="000115DE"/>
    <w:rsid w:val="00013B96"/>
    <w:rsid w:val="0001635F"/>
    <w:rsid w:val="000174A7"/>
    <w:rsid w:val="00021309"/>
    <w:rsid w:val="000223A1"/>
    <w:rsid w:val="000237E5"/>
    <w:rsid w:val="00024076"/>
    <w:rsid w:val="00024915"/>
    <w:rsid w:val="000304F9"/>
    <w:rsid w:val="0003180D"/>
    <w:rsid w:val="00032CD5"/>
    <w:rsid w:val="0003540A"/>
    <w:rsid w:val="000371F3"/>
    <w:rsid w:val="00043325"/>
    <w:rsid w:val="00046687"/>
    <w:rsid w:val="00051296"/>
    <w:rsid w:val="00052A42"/>
    <w:rsid w:val="00060806"/>
    <w:rsid w:val="0006138C"/>
    <w:rsid w:val="00062766"/>
    <w:rsid w:val="00063476"/>
    <w:rsid w:val="00063C6A"/>
    <w:rsid w:val="00064617"/>
    <w:rsid w:val="00064C9E"/>
    <w:rsid w:val="000666C7"/>
    <w:rsid w:val="000674D8"/>
    <w:rsid w:val="00067C19"/>
    <w:rsid w:val="00070D41"/>
    <w:rsid w:val="00071C49"/>
    <w:rsid w:val="0007270D"/>
    <w:rsid w:val="00072FDB"/>
    <w:rsid w:val="00074D7A"/>
    <w:rsid w:val="0007776C"/>
    <w:rsid w:val="00081876"/>
    <w:rsid w:val="00082FE2"/>
    <w:rsid w:val="000835E4"/>
    <w:rsid w:val="00087BA7"/>
    <w:rsid w:val="00093299"/>
    <w:rsid w:val="0009439C"/>
    <w:rsid w:val="00097F69"/>
    <w:rsid w:val="000A2422"/>
    <w:rsid w:val="000A579E"/>
    <w:rsid w:val="000A77F4"/>
    <w:rsid w:val="000B2CD3"/>
    <w:rsid w:val="000B2FF6"/>
    <w:rsid w:val="000B3009"/>
    <w:rsid w:val="000B4088"/>
    <w:rsid w:val="000B5F68"/>
    <w:rsid w:val="000B6358"/>
    <w:rsid w:val="000B6F58"/>
    <w:rsid w:val="000C254A"/>
    <w:rsid w:val="000C2BF2"/>
    <w:rsid w:val="000C4E33"/>
    <w:rsid w:val="000C5EDB"/>
    <w:rsid w:val="000C5FBD"/>
    <w:rsid w:val="000C6680"/>
    <w:rsid w:val="000D1636"/>
    <w:rsid w:val="000D4436"/>
    <w:rsid w:val="000D605F"/>
    <w:rsid w:val="000D6529"/>
    <w:rsid w:val="000D7CEC"/>
    <w:rsid w:val="000E0D2D"/>
    <w:rsid w:val="000E0FFB"/>
    <w:rsid w:val="000E199A"/>
    <w:rsid w:val="000E63DA"/>
    <w:rsid w:val="000E72AB"/>
    <w:rsid w:val="000F01D6"/>
    <w:rsid w:val="000F0371"/>
    <w:rsid w:val="000F229B"/>
    <w:rsid w:val="000F2FCF"/>
    <w:rsid w:val="000F4B14"/>
    <w:rsid w:val="000F50DB"/>
    <w:rsid w:val="00101518"/>
    <w:rsid w:val="00103CEB"/>
    <w:rsid w:val="00107C22"/>
    <w:rsid w:val="00110E06"/>
    <w:rsid w:val="00112D9B"/>
    <w:rsid w:val="00115522"/>
    <w:rsid w:val="00116251"/>
    <w:rsid w:val="00120244"/>
    <w:rsid w:val="00120395"/>
    <w:rsid w:val="00121063"/>
    <w:rsid w:val="00127A41"/>
    <w:rsid w:val="00132C1D"/>
    <w:rsid w:val="001338B8"/>
    <w:rsid w:val="001436E7"/>
    <w:rsid w:val="0014468A"/>
    <w:rsid w:val="00147F6F"/>
    <w:rsid w:val="00154FE8"/>
    <w:rsid w:val="00157472"/>
    <w:rsid w:val="001609FB"/>
    <w:rsid w:val="001612FB"/>
    <w:rsid w:val="001625E3"/>
    <w:rsid w:val="00164451"/>
    <w:rsid w:val="001662D4"/>
    <w:rsid w:val="00166FC6"/>
    <w:rsid w:val="001673A8"/>
    <w:rsid w:val="001709A5"/>
    <w:rsid w:val="0017114B"/>
    <w:rsid w:val="0017144E"/>
    <w:rsid w:val="00171858"/>
    <w:rsid w:val="00172519"/>
    <w:rsid w:val="001739AB"/>
    <w:rsid w:val="0017605F"/>
    <w:rsid w:val="00181FD2"/>
    <w:rsid w:val="00183575"/>
    <w:rsid w:val="00184190"/>
    <w:rsid w:val="001914CB"/>
    <w:rsid w:val="00191DB5"/>
    <w:rsid w:val="001A0877"/>
    <w:rsid w:val="001A1102"/>
    <w:rsid w:val="001A1721"/>
    <w:rsid w:val="001A3A90"/>
    <w:rsid w:val="001A6FC0"/>
    <w:rsid w:val="001B15EC"/>
    <w:rsid w:val="001B26B8"/>
    <w:rsid w:val="001B2929"/>
    <w:rsid w:val="001B6D14"/>
    <w:rsid w:val="001B7FBD"/>
    <w:rsid w:val="001C0509"/>
    <w:rsid w:val="001C2625"/>
    <w:rsid w:val="001C352B"/>
    <w:rsid w:val="001C7326"/>
    <w:rsid w:val="001C7813"/>
    <w:rsid w:val="001D3008"/>
    <w:rsid w:val="001D56DD"/>
    <w:rsid w:val="001D6AEE"/>
    <w:rsid w:val="001D78BD"/>
    <w:rsid w:val="001D7A98"/>
    <w:rsid w:val="001D7BC0"/>
    <w:rsid w:val="001E0EC9"/>
    <w:rsid w:val="001E2843"/>
    <w:rsid w:val="001E2994"/>
    <w:rsid w:val="001E3774"/>
    <w:rsid w:val="001E64E5"/>
    <w:rsid w:val="001F24B9"/>
    <w:rsid w:val="001F3F45"/>
    <w:rsid w:val="001F50FE"/>
    <w:rsid w:val="001F5136"/>
    <w:rsid w:val="001F6743"/>
    <w:rsid w:val="002047D0"/>
    <w:rsid w:val="00207846"/>
    <w:rsid w:val="002236A2"/>
    <w:rsid w:val="0022383E"/>
    <w:rsid w:val="0022663D"/>
    <w:rsid w:val="00227AA6"/>
    <w:rsid w:val="00227BE8"/>
    <w:rsid w:val="00227CC0"/>
    <w:rsid w:val="002302E2"/>
    <w:rsid w:val="0023102C"/>
    <w:rsid w:val="00231FE2"/>
    <w:rsid w:val="0023479E"/>
    <w:rsid w:val="00235F7E"/>
    <w:rsid w:val="00237EE1"/>
    <w:rsid w:val="00245E0F"/>
    <w:rsid w:val="00246108"/>
    <w:rsid w:val="0024665C"/>
    <w:rsid w:val="00252640"/>
    <w:rsid w:val="00253FF6"/>
    <w:rsid w:val="00254059"/>
    <w:rsid w:val="00262B3C"/>
    <w:rsid w:val="00265D00"/>
    <w:rsid w:val="00265E4F"/>
    <w:rsid w:val="00266306"/>
    <w:rsid w:val="00266DE0"/>
    <w:rsid w:val="0027061E"/>
    <w:rsid w:val="0027133F"/>
    <w:rsid w:val="00273CA6"/>
    <w:rsid w:val="00274B1F"/>
    <w:rsid w:val="002752BE"/>
    <w:rsid w:val="00275F42"/>
    <w:rsid w:val="002772B1"/>
    <w:rsid w:val="00277642"/>
    <w:rsid w:val="0028045E"/>
    <w:rsid w:val="0028298F"/>
    <w:rsid w:val="002840D3"/>
    <w:rsid w:val="00284EB8"/>
    <w:rsid w:val="002861E0"/>
    <w:rsid w:val="00287A0F"/>
    <w:rsid w:val="00287C2C"/>
    <w:rsid w:val="002903B6"/>
    <w:rsid w:val="002918A2"/>
    <w:rsid w:val="0029610C"/>
    <w:rsid w:val="00296B3C"/>
    <w:rsid w:val="002A2239"/>
    <w:rsid w:val="002A3B75"/>
    <w:rsid w:val="002A5275"/>
    <w:rsid w:val="002A7721"/>
    <w:rsid w:val="002A7ECB"/>
    <w:rsid w:val="002B05A1"/>
    <w:rsid w:val="002B13D5"/>
    <w:rsid w:val="002B24D2"/>
    <w:rsid w:val="002B36FD"/>
    <w:rsid w:val="002C2631"/>
    <w:rsid w:val="002C2C88"/>
    <w:rsid w:val="002C354F"/>
    <w:rsid w:val="002C378B"/>
    <w:rsid w:val="002C5EC6"/>
    <w:rsid w:val="002D4A7E"/>
    <w:rsid w:val="002D4CBF"/>
    <w:rsid w:val="002D4F1A"/>
    <w:rsid w:val="002D5662"/>
    <w:rsid w:val="002D73A0"/>
    <w:rsid w:val="002E04D2"/>
    <w:rsid w:val="002E3B32"/>
    <w:rsid w:val="002E3B38"/>
    <w:rsid w:val="002E4015"/>
    <w:rsid w:val="002E4069"/>
    <w:rsid w:val="002E5095"/>
    <w:rsid w:val="002E5EB6"/>
    <w:rsid w:val="002E5FEC"/>
    <w:rsid w:val="002F039C"/>
    <w:rsid w:val="002F2C13"/>
    <w:rsid w:val="002F306A"/>
    <w:rsid w:val="002F3075"/>
    <w:rsid w:val="002F5B28"/>
    <w:rsid w:val="002F7DD5"/>
    <w:rsid w:val="00300F6E"/>
    <w:rsid w:val="003016FA"/>
    <w:rsid w:val="003045D4"/>
    <w:rsid w:val="0030502F"/>
    <w:rsid w:val="003069AB"/>
    <w:rsid w:val="00306BCE"/>
    <w:rsid w:val="00312DB3"/>
    <w:rsid w:val="003137DC"/>
    <w:rsid w:val="00313B2B"/>
    <w:rsid w:val="00314DCC"/>
    <w:rsid w:val="00315E2A"/>
    <w:rsid w:val="00321CD7"/>
    <w:rsid w:val="00327582"/>
    <w:rsid w:val="003279EF"/>
    <w:rsid w:val="00332044"/>
    <w:rsid w:val="00333AA5"/>
    <w:rsid w:val="00335389"/>
    <w:rsid w:val="0034010B"/>
    <w:rsid w:val="00340F71"/>
    <w:rsid w:val="0034126F"/>
    <w:rsid w:val="00342FE6"/>
    <w:rsid w:val="00344EBC"/>
    <w:rsid w:val="003459FD"/>
    <w:rsid w:val="00345B1F"/>
    <w:rsid w:val="00345DD8"/>
    <w:rsid w:val="003507B0"/>
    <w:rsid w:val="00350937"/>
    <w:rsid w:val="00351A1A"/>
    <w:rsid w:val="00354214"/>
    <w:rsid w:val="0035466F"/>
    <w:rsid w:val="00355EE2"/>
    <w:rsid w:val="00360E22"/>
    <w:rsid w:val="003610C8"/>
    <w:rsid w:val="00362077"/>
    <w:rsid w:val="00364DFD"/>
    <w:rsid w:val="0037069E"/>
    <w:rsid w:val="00373608"/>
    <w:rsid w:val="00373BD6"/>
    <w:rsid w:val="0037585B"/>
    <w:rsid w:val="00382448"/>
    <w:rsid w:val="0038267B"/>
    <w:rsid w:val="00385C86"/>
    <w:rsid w:val="00386C54"/>
    <w:rsid w:val="00386D19"/>
    <w:rsid w:val="00391C48"/>
    <w:rsid w:val="00391C99"/>
    <w:rsid w:val="0039381F"/>
    <w:rsid w:val="00394F81"/>
    <w:rsid w:val="003979D8"/>
    <w:rsid w:val="00397CA0"/>
    <w:rsid w:val="003A03F1"/>
    <w:rsid w:val="003A6857"/>
    <w:rsid w:val="003A6C66"/>
    <w:rsid w:val="003B1FCF"/>
    <w:rsid w:val="003B40C1"/>
    <w:rsid w:val="003B5C44"/>
    <w:rsid w:val="003B7145"/>
    <w:rsid w:val="003B7FD7"/>
    <w:rsid w:val="003C25F9"/>
    <w:rsid w:val="003C288A"/>
    <w:rsid w:val="003C3460"/>
    <w:rsid w:val="003C34D6"/>
    <w:rsid w:val="003D0650"/>
    <w:rsid w:val="003D2BBD"/>
    <w:rsid w:val="003D35CB"/>
    <w:rsid w:val="003D5B8B"/>
    <w:rsid w:val="003D692A"/>
    <w:rsid w:val="003E2820"/>
    <w:rsid w:val="003F72AC"/>
    <w:rsid w:val="0040210B"/>
    <w:rsid w:val="00405714"/>
    <w:rsid w:val="00407F52"/>
    <w:rsid w:val="00412B03"/>
    <w:rsid w:val="00413934"/>
    <w:rsid w:val="0041429A"/>
    <w:rsid w:val="00416879"/>
    <w:rsid w:val="00417279"/>
    <w:rsid w:val="00427078"/>
    <w:rsid w:val="004324CC"/>
    <w:rsid w:val="00433B24"/>
    <w:rsid w:val="00435BBA"/>
    <w:rsid w:val="004378C8"/>
    <w:rsid w:val="00440679"/>
    <w:rsid w:val="00444562"/>
    <w:rsid w:val="00445A53"/>
    <w:rsid w:val="004461A3"/>
    <w:rsid w:val="004549F0"/>
    <w:rsid w:val="00455D85"/>
    <w:rsid w:val="004564CB"/>
    <w:rsid w:val="00460310"/>
    <w:rsid w:val="00462C2F"/>
    <w:rsid w:val="00464223"/>
    <w:rsid w:val="0046516C"/>
    <w:rsid w:val="0046741D"/>
    <w:rsid w:val="00474B95"/>
    <w:rsid w:val="00474F4C"/>
    <w:rsid w:val="00475397"/>
    <w:rsid w:val="00475A62"/>
    <w:rsid w:val="00475F20"/>
    <w:rsid w:val="0047694C"/>
    <w:rsid w:val="00482FF5"/>
    <w:rsid w:val="00487F33"/>
    <w:rsid w:val="00491346"/>
    <w:rsid w:val="00491825"/>
    <w:rsid w:val="00492B52"/>
    <w:rsid w:val="0049325F"/>
    <w:rsid w:val="00494845"/>
    <w:rsid w:val="00495733"/>
    <w:rsid w:val="00495786"/>
    <w:rsid w:val="0049608F"/>
    <w:rsid w:val="004962B7"/>
    <w:rsid w:val="00497ED3"/>
    <w:rsid w:val="004A08B1"/>
    <w:rsid w:val="004A1331"/>
    <w:rsid w:val="004A1A46"/>
    <w:rsid w:val="004A438D"/>
    <w:rsid w:val="004A4690"/>
    <w:rsid w:val="004A6497"/>
    <w:rsid w:val="004A6EFA"/>
    <w:rsid w:val="004B19F6"/>
    <w:rsid w:val="004B2B76"/>
    <w:rsid w:val="004B2ED3"/>
    <w:rsid w:val="004B73D7"/>
    <w:rsid w:val="004C0EF7"/>
    <w:rsid w:val="004C0F08"/>
    <w:rsid w:val="004C1CF1"/>
    <w:rsid w:val="004C326A"/>
    <w:rsid w:val="004C3CB6"/>
    <w:rsid w:val="004C5AA3"/>
    <w:rsid w:val="004C634C"/>
    <w:rsid w:val="004C64A9"/>
    <w:rsid w:val="004D122C"/>
    <w:rsid w:val="004D355E"/>
    <w:rsid w:val="004D6D86"/>
    <w:rsid w:val="004E119F"/>
    <w:rsid w:val="004E2265"/>
    <w:rsid w:val="004E5370"/>
    <w:rsid w:val="004F0FA3"/>
    <w:rsid w:val="004F1386"/>
    <w:rsid w:val="004F1EFF"/>
    <w:rsid w:val="004F2952"/>
    <w:rsid w:val="004F33C3"/>
    <w:rsid w:val="0050000D"/>
    <w:rsid w:val="00503CEB"/>
    <w:rsid w:val="005120DA"/>
    <w:rsid w:val="00513701"/>
    <w:rsid w:val="00515325"/>
    <w:rsid w:val="00516542"/>
    <w:rsid w:val="00517020"/>
    <w:rsid w:val="00520D32"/>
    <w:rsid w:val="00520FC8"/>
    <w:rsid w:val="0052116A"/>
    <w:rsid w:val="005221B8"/>
    <w:rsid w:val="00522826"/>
    <w:rsid w:val="00522C19"/>
    <w:rsid w:val="005259A1"/>
    <w:rsid w:val="00530855"/>
    <w:rsid w:val="00534A7C"/>
    <w:rsid w:val="005357B4"/>
    <w:rsid w:val="005445EE"/>
    <w:rsid w:val="00545163"/>
    <w:rsid w:val="00545786"/>
    <w:rsid w:val="00545C79"/>
    <w:rsid w:val="00554B9A"/>
    <w:rsid w:val="00555F1A"/>
    <w:rsid w:val="0055697A"/>
    <w:rsid w:val="00560225"/>
    <w:rsid w:val="0056055A"/>
    <w:rsid w:val="00563FB0"/>
    <w:rsid w:val="0056557F"/>
    <w:rsid w:val="005717FF"/>
    <w:rsid w:val="00572A33"/>
    <w:rsid w:val="00574C60"/>
    <w:rsid w:val="005752CF"/>
    <w:rsid w:val="005836A0"/>
    <w:rsid w:val="00587911"/>
    <w:rsid w:val="005903A5"/>
    <w:rsid w:val="00591E2A"/>
    <w:rsid w:val="00592C97"/>
    <w:rsid w:val="00594623"/>
    <w:rsid w:val="00597D7F"/>
    <w:rsid w:val="005A0399"/>
    <w:rsid w:val="005A378E"/>
    <w:rsid w:val="005A47EA"/>
    <w:rsid w:val="005A649A"/>
    <w:rsid w:val="005B2A74"/>
    <w:rsid w:val="005B6726"/>
    <w:rsid w:val="005B6BB2"/>
    <w:rsid w:val="005B7346"/>
    <w:rsid w:val="005B7F51"/>
    <w:rsid w:val="005C275D"/>
    <w:rsid w:val="005C693D"/>
    <w:rsid w:val="005D386F"/>
    <w:rsid w:val="005D43AF"/>
    <w:rsid w:val="005D4DF6"/>
    <w:rsid w:val="005D4F7C"/>
    <w:rsid w:val="005D4FDC"/>
    <w:rsid w:val="005D5578"/>
    <w:rsid w:val="005D559A"/>
    <w:rsid w:val="005E06BD"/>
    <w:rsid w:val="005E3A75"/>
    <w:rsid w:val="005E4BAC"/>
    <w:rsid w:val="005E78B8"/>
    <w:rsid w:val="005F1514"/>
    <w:rsid w:val="005F3AD9"/>
    <w:rsid w:val="005F49EC"/>
    <w:rsid w:val="005F4DFD"/>
    <w:rsid w:val="005F4E13"/>
    <w:rsid w:val="00607300"/>
    <w:rsid w:val="006110F5"/>
    <w:rsid w:val="006122EE"/>
    <w:rsid w:val="00612637"/>
    <w:rsid w:val="00614360"/>
    <w:rsid w:val="0061688C"/>
    <w:rsid w:val="00616EB3"/>
    <w:rsid w:val="006176BC"/>
    <w:rsid w:val="006215DA"/>
    <w:rsid w:val="00625274"/>
    <w:rsid w:val="006255C7"/>
    <w:rsid w:val="00626F02"/>
    <w:rsid w:val="00627C15"/>
    <w:rsid w:val="00627C34"/>
    <w:rsid w:val="006315E4"/>
    <w:rsid w:val="00632A32"/>
    <w:rsid w:val="006356BA"/>
    <w:rsid w:val="0063677E"/>
    <w:rsid w:val="00640000"/>
    <w:rsid w:val="00641563"/>
    <w:rsid w:val="00643FAA"/>
    <w:rsid w:val="00644A90"/>
    <w:rsid w:val="006468C9"/>
    <w:rsid w:val="00647529"/>
    <w:rsid w:val="0065031B"/>
    <w:rsid w:val="00653DFA"/>
    <w:rsid w:val="00654364"/>
    <w:rsid w:val="00657E7F"/>
    <w:rsid w:val="00661FF8"/>
    <w:rsid w:val="00665421"/>
    <w:rsid w:val="006672D3"/>
    <w:rsid w:val="00671994"/>
    <w:rsid w:val="0067283E"/>
    <w:rsid w:val="00675710"/>
    <w:rsid w:val="00677412"/>
    <w:rsid w:val="00680514"/>
    <w:rsid w:val="0068210E"/>
    <w:rsid w:val="0068492A"/>
    <w:rsid w:val="00685B78"/>
    <w:rsid w:val="006865A7"/>
    <w:rsid w:val="006910CF"/>
    <w:rsid w:val="00691AE7"/>
    <w:rsid w:val="00694212"/>
    <w:rsid w:val="00694637"/>
    <w:rsid w:val="0069518E"/>
    <w:rsid w:val="006972A5"/>
    <w:rsid w:val="0069778C"/>
    <w:rsid w:val="006979A0"/>
    <w:rsid w:val="006A2753"/>
    <w:rsid w:val="006A342C"/>
    <w:rsid w:val="006A3544"/>
    <w:rsid w:val="006A4FB9"/>
    <w:rsid w:val="006A63CC"/>
    <w:rsid w:val="006A7488"/>
    <w:rsid w:val="006A766D"/>
    <w:rsid w:val="006B138C"/>
    <w:rsid w:val="006B4CE1"/>
    <w:rsid w:val="006B52EB"/>
    <w:rsid w:val="006B59CF"/>
    <w:rsid w:val="006B6B94"/>
    <w:rsid w:val="006C1A92"/>
    <w:rsid w:val="006C5C1E"/>
    <w:rsid w:val="006C606A"/>
    <w:rsid w:val="006C61A1"/>
    <w:rsid w:val="006D159A"/>
    <w:rsid w:val="006D2150"/>
    <w:rsid w:val="006D2B92"/>
    <w:rsid w:val="006D586E"/>
    <w:rsid w:val="006E294D"/>
    <w:rsid w:val="006E3A1A"/>
    <w:rsid w:val="006E3BCE"/>
    <w:rsid w:val="006E4466"/>
    <w:rsid w:val="006E5411"/>
    <w:rsid w:val="006E708E"/>
    <w:rsid w:val="006E728B"/>
    <w:rsid w:val="006E77AC"/>
    <w:rsid w:val="006E7DC6"/>
    <w:rsid w:val="006F3E49"/>
    <w:rsid w:val="006F4B89"/>
    <w:rsid w:val="00700784"/>
    <w:rsid w:val="00701486"/>
    <w:rsid w:val="007036F7"/>
    <w:rsid w:val="00704C05"/>
    <w:rsid w:val="0071300E"/>
    <w:rsid w:val="007132C0"/>
    <w:rsid w:val="007153C7"/>
    <w:rsid w:val="00715724"/>
    <w:rsid w:val="0071733E"/>
    <w:rsid w:val="00717BE4"/>
    <w:rsid w:val="0072169D"/>
    <w:rsid w:val="00723C76"/>
    <w:rsid w:val="00723F55"/>
    <w:rsid w:val="0072469E"/>
    <w:rsid w:val="007325F3"/>
    <w:rsid w:val="00732A05"/>
    <w:rsid w:val="00737BD8"/>
    <w:rsid w:val="0074033A"/>
    <w:rsid w:val="00741873"/>
    <w:rsid w:val="00742AD9"/>
    <w:rsid w:val="00743465"/>
    <w:rsid w:val="0075005D"/>
    <w:rsid w:val="0075453E"/>
    <w:rsid w:val="00755B77"/>
    <w:rsid w:val="007574F7"/>
    <w:rsid w:val="00760447"/>
    <w:rsid w:val="00763DDC"/>
    <w:rsid w:val="00766C44"/>
    <w:rsid w:val="007671C9"/>
    <w:rsid w:val="00771179"/>
    <w:rsid w:val="00771825"/>
    <w:rsid w:val="007720E0"/>
    <w:rsid w:val="00772F2E"/>
    <w:rsid w:val="00773530"/>
    <w:rsid w:val="0077440C"/>
    <w:rsid w:val="0077644A"/>
    <w:rsid w:val="007839DB"/>
    <w:rsid w:val="0078599A"/>
    <w:rsid w:val="0079292B"/>
    <w:rsid w:val="00796E68"/>
    <w:rsid w:val="007A3578"/>
    <w:rsid w:val="007A39EA"/>
    <w:rsid w:val="007A65BD"/>
    <w:rsid w:val="007A7D5C"/>
    <w:rsid w:val="007B1776"/>
    <w:rsid w:val="007B19C0"/>
    <w:rsid w:val="007B7DB8"/>
    <w:rsid w:val="007C4A4C"/>
    <w:rsid w:val="007C4D4A"/>
    <w:rsid w:val="007C69A8"/>
    <w:rsid w:val="007C6E19"/>
    <w:rsid w:val="007C7AB8"/>
    <w:rsid w:val="007D033E"/>
    <w:rsid w:val="007D0673"/>
    <w:rsid w:val="007D5D2D"/>
    <w:rsid w:val="007D7B9D"/>
    <w:rsid w:val="007E2944"/>
    <w:rsid w:val="007E419B"/>
    <w:rsid w:val="007E4266"/>
    <w:rsid w:val="007E67C4"/>
    <w:rsid w:val="007F0496"/>
    <w:rsid w:val="00800163"/>
    <w:rsid w:val="0080156F"/>
    <w:rsid w:val="00803CCD"/>
    <w:rsid w:val="00804F0D"/>
    <w:rsid w:val="00805C5E"/>
    <w:rsid w:val="00805DD5"/>
    <w:rsid w:val="008071B6"/>
    <w:rsid w:val="00823A44"/>
    <w:rsid w:val="00825F2C"/>
    <w:rsid w:val="008263ED"/>
    <w:rsid w:val="00831B0C"/>
    <w:rsid w:val="0083260F"/>
    <w:rsid w:val="00832AD0"/>
    <w:rsid w:val="00832CF9"/>
    <w:rsid w:val="00834299"/>
    <w:rsid w:val="0084173A"/>
    <w:rsid w:val="00850F10"/>
    <w:rsid w:val="00851C5A"/>
    <w:rsid w:val="00857647"/>
    <w:rsid w:val="00857B91"/>
    <w:rsid w:val="00860170"/>
    <w:rsid w:val="00861468"/>
    <w:rsid w:val="00861940"/>
    <w:rsid w:val="008649DB"/>
    <w:rsid w:val="00870898"/>
    <w:rsid w:val="00870BBF"/>
    <w:rsid w:val="00871986"/>
    <w:rsid w:val="00872349"/>
    <w:rsid w:val="00873EF6"/>
    <w:rsid w:val="00875310"/>
    <w:rsid w:val="0087573C"/>
    <w:rsid w:val="00877501"/>
    <w:rsid w:val="0088088C"/>
    <w:rsid w:val="0088147A"/>
    <w:rsid w:val="00885F11"/>
    <w:rsid w:val="0088788B"/>
    <w:rsid w:val="00890576"/>
    <w:rsid w:val="00891DE6"/>
    <w:rsid w:val="0089302E"/>
    <w:rsid w:val="0089324B"/>
    <w:rsid w:val="00893317"/>
    <w:rsid w:val="00894D8C"/>
    <w:rsid w:val="00895886"/>
    <w:rsid w:val="00896A71"/>
    <w:rsid w:val="0089792A"/>
    <w:rsid w:val="008A28C0"/>
    <w:rsid w:val="008A3090"/>
    <w:rsid w:val="008A4D3D"/>
    <w:rsid w:val="008A5037"/>
    <w:rsid w:val="008A53B4"/>
    <w:rsid w:val="008A5595"/>
    <w:rsid w:val="008A7660"/>
    <w:rsid w:val="008B0AB0"/>
    <w:rsid w:val="008B2420"/>
    <w:rsid w:val="008C14FF"/>
    <w:rsid w:val="008C1CF2"/>
    <w:rsid w:val="008C1E1F"/>
    <w:rsid w:val="008C3A7F"/>
    <w:rsid w:val="008C4756"/>
    <w:rsid w:val="008C51E5"/>
    <w:rsid w:val="008C75BA"/>
    <w:rsid w:val="008C7C69"/>
    <w:rsid w:val="008D0B25"/>
    <w:rsid w:val="008D3B6D"/>
    <w:rsid w:val="008D3FA6"/>
    <w:rsid w:val="008D42D8"/>
    <w:rsid w:val="008D4D4A"/>
    <w:rsid w:val="008E3751"/>
    <w:rsid w:val="008E57DE"/>
    <w:rsid w:val="008F2B19"/>
    <w:rsid w:val="008F3268"/>
    <w:rsid w:val="008F4425"/>
    <w:rsid w:val="008F5CB9"/>
    <w:rsid w:val="008F5FA4"/>
    <w:rsid w:val="008F62F9"/>
    <w:rsid w:val="008F78B0"/>
    <w:rsid w:val="009046DF"/>
    <w:rsid w:val="00905EA2"/>
    <w:rsid w:val="00910950"/>
    <w:rsid w:val="00911C23"/>
    <w:rsid w:val="009121BC"/>
    <w:rsid w:val="0091338D"/>
    <w:rsid w:val="009153F7"/>
    <w:rsid w:val="0091573B"/>
    <w:rsid w:val="009158F7"/>
    <w:rsid w:val="00915C9D"/>
    <w:rsid w:val="0091790B"/>
    <w:rsid w:val="00920081"/>
    <w:rsid w:val="009200AD"/>
    <w:rsid w:val="00920506"/>
    <w:rsid w:val="00923D95"/>
    <w:rsid w:val="009243E9"/>
    <w:rsid w:val="009255C7"/>
    <w:rsid w:val="0092622E"/>
    <w:rsid w:val="00930442"/>
    <w:rsid w:val="00930516"/>
    <w:rsid w:val="00930FB9"/>
    <w:rsid w:val="009331FB"/>
    <w:rsid w:val="0093678D"/>
    <w:rsid w:val="009419A2"/>
    <w:rsid w:val="00942282"/>
    <w:rsid w:val="0094263D"/>
    <w:rsid w:val="0094299D"/>
    <w:rsid w:val="00946956"/>
    <w:rsid w:val="0095192B"/>
    <w:rsid w:val="00953224"/>
    <w:rsid w:val="00956044"/>
    <w:rsid w:val="00961FB5"/>
    <w:rsid w:val="009634EF"/>
    <w:rsid w:val="00964624"/>
    <w:rsid w:val="00970AE4"/>
    <w:rsid w:val="00971C7C"/>
    <w:rsid w:val="00973F8C"/>
    <w:rsid w:val="0097665F"/>
    <w:rsid w:val="00983FA2"/>
    <w:rsid w:val="00985708"/>
    <w:rsid w:val="009861F1"/>
    <w:rsid w:val="00987883"/>
    <w:rsid w:val="009900B7"/>
    <w:rsid w:val="00990FDC"/>
    <w:rsid w:val="00992C71"/>
    <w:rsid w:val="009A0D8C"/>
    <w:rsid w:val="009A358E"/>
    <w:rsid w:val="009A3B0F"/>
    <w:rsid w:val="009A3F9B"/>
    <w:rsid w:val="009A4F13"/>
    <w:rsid w:val="009A592D"/>
    <w:rsid w:val="009B4C24"/>
    <w:rsid w:val="009B6FB1"/>
    <w:rsid w:val="009C3A08"/>
    <w:rsid w:val="009C3C3E"/>
    <w:rsid w:val="009C4D57"/>
    <w:rsid w:val="009C73DA"/>
    <w:rsid w:val="009C7DA4"/>
    <w:rsid w:val="009D5EE6"/>
    <w:rsid w:val="009D618B"/>
    <w:rsid w:val="009D7DF2"/>
    <w:rsid w:val="009E2032"/>
    <w:rsid w:val="009E5E7C"/>
    <w:rsid w:val="009E6908"/>
    <w:rsid w:val="009F2549"/>
    <w:rsid w:val="009F3415"/>
    <w:rsid w:val="009F4329"/>
    <w:rsid w:val="009F625B"/>
    <w:rsid w:val="009F6BDD"/>
    <w:rsid w:val="009F7964"/>
    <w:rsid w:val="009F7D0B"/>
    <w:rsid w:val="00A00909"/>
    <w:rsid w:val="00A00CA5"/>
    <w:rsid w:val="00A04EF6"/>
    <w:rsid w:val="00A06A5B"/>
    <w:rsid w:val="00A10FA9"/>
    <w:rsid w:val="00A11E75"/>
    <w:rsid w:val="00A11F35"/>
    <w:rsid w:val="00A125CC"/>
    <w:rsid w:val="00A12ECB"/>
    <w:rsid w:val="00A1300B"/>
    <w:rsid w:val="00A14AA0"/>
    <w:rsid w:val="00A220E6"/>
    <w:rsid w:val="00A22B9B"/>
    <w:rsid w:val="00A25153"/>
    <w:rsid w:val="00A2611F"/>
    <w:rsid w:val="00A26189"/>
    <w:rsid w:val="00A34987"/>
    <w:rsid w:val="00A40EBE"/>
    <w:rsid w:val="00A41D5E"/>
    <w:rsid w:val="00A43443"/>
    <w:rsid w:val="00A46062"/>
    <w:rsid w:val="00A46D78"/>
    <w:rsid w:val="00A52419"/>
    <w:rsid w:val="00A52461"/>
    <w:rsid w:val="00A524F7"/>
    <w:rsid w:val="00A54F35"/>
    <w:rsid w:val="00A56567"/>
    <w:rsid w:val="00A604F8"/>
    <w:rsid w:val="00A613FB"/>
    <w:rsid w:val="00A61F9F"/>
    <w:rsid w:val="00A63AD9"/>
    <w:rsid w:val="00A6699A"/>
    <w:rsid w:val="00A66AA6"/>
    <w:rsid w:val="00A67163"/>
    <w:rsid w:val="00A70E7E"/>
    <w:rsid w:val="00A73C3A"/>
    <w:rsid w:val="00A75713"/>
    <w:rsid w:val="00A80AF8"/>
    <w:rsid w:val="00A8205E"/>
    <w:rsid w:val="00A8365C"/>
    <w:rsid w:val="00A83D8B"/>
    <w:rsid w:val="00A847E6"/>
    <w:rsid w:val="00A84C2A"/>
    <w:rsid w:val="00A85A5A"/>
    <w:rsid w:val="00A870E3"/>
    <w:rsid w:val="00A90AB1"/>
    <w:rsid w:val="00A9395C"/>
    <w:rsid w:val="00A9495C"/>
    <w:rsid w:val="00A96690"/>
    <w:rsid w:val="00A96C01"/>
    <w:rsid w:val="00A977BC"/>
    <w:rsid w:val="00AA1000"/>
    <w:rsid w:val="00AA28AB"/>
    <w:rsid w:val="00AA3D33"/>
    <w:rsid w:val="00AA3EBB"/>
    <w:rsid w:val="00AA46C0"/>
    <w:rsid w:val="00AA52B9"/>
    <w:rsid w:val="00AB2069"/>
    <w:rsid w:val="00AC0E9F"/>
    <w:rsid w:val="00AC1413"/>
    <w:rsid w:val="00AC24A4"/>
    <w:rsid w:val="00AC2A29"/>
    <w:rsid w:val="00AC5974"/>
    <w:rsid w:val="00AC6CD3"/>
    <w:rsid w:val="00AD6A9B"/>
    <w:rsid w:val="00AD6F7A"/>
    <w:rsid w:val="00AE165B"/>
    <w:rsid w:val="00AE34E7"/>
    <w:rsid w:val="00AE530A"/>
    <w:rsid w:val="00AF1353"/>
    <w:rsid w:val="00AF1801"/>
    <w:rsid w:val="00AF4410"/>
    <w:rsid w:val="00AF644C"/>
    <w:rsid w:val="00AF6FF5"/>
    <w:rsid w:val="00B01AB6"/>
    <w:rsid w:val="00B04248"/>
    <w:rsid w:val="00B04719"/>
    <w:rsid w:val="00B05477"/>
    <w:rsid w:val="00B06357"/>
    <w:rsid w:val="00B07A67"/>
    <w:rsid w:val="00B116DC"/>
    <w:rsid w:val="00B1185B"/>
    <w:rsid w:val="00B11FE0"/>
    <w:rsid w:val="00B12130"/>
    <w:rsid w:val="00B13433"/>
    <w:rsid w:val="00B13933"/>
    <w:rsid w:val="00B21A08"/>
    <w:rsid w:val="00B220AA"/>
    <w:rsid w:val="00B22E1E"/>
    <w:rsid w:val="00B24041"/>
    <w:rsid w:val="00B2541D"/>
    <w:rsid w:val="00B256C0"/>
    <w:rsid w:val="00B25FFE"/>
    <w:rsid w:val="00B27F84"/>
    <w:rsid w:val="00B3081D"/>
    <w:rsid w:val="00B309C2"/>
    <w:rsid w:val="00B33E4B"/>
    <w:rsid w:val="00B365A0"/>
    <w:rsid w:val="00B3794F"/>
    <w:rsid w:val="00B424A9"/>
    <w:rsid w:val="00B45323"/>
    <w:rsid w:val="00B45948"/>
    <w:rsid w:val="00B47473"/>
    <w:rsid w:val="00B47561"/>
    <w:rsid w:val="00B5239A"/>
    <w:rsid w:val="00B53C98"/>
    <w:rsid w:val="00B54017"/>
    <w:rsid w:val="00B564F3"/>
    <w:rsid w:val="00B576CF"/>
    <w:rsid w:val="00B62256"/>
    <w:rsid w:val="00B664FD"/>
    <w:rsid w:val="00B666CC"/>
    <w:rsid w:val="00B707F1"/>
    <w:rsid w:val="00B70D4D"/>
    <w:rsid w:val="00B7167D"/>
    <w:rsid w:val="00B71767"/>
    <w:rsid w:val="00B72BA8"/>
    <w:rsid w:val="00B76EE3"/>
    <w:rsid w:val="00B80438"/>
    <w:rsid w:val="00B83A23"/>
    <w:rsid w:val="00B8523F"/>
    <w:rsid w:val="00B8564E"/>
    <w:rsid w:val="00B86969"/>
    <w:rsid w:val="00B86EA2"/>
    <w:rsid w:val="00B915A0"/>
    <w:rsid w:val="00B91D10"/>
    <w:rsid w:val="00B91E8F"/>
    <w:rsid w:val="00B9447A"/>
    <w:rsid w:val="00BA076A"/>
    <w:rsid w:val="00BA121F"/>
    <w:rsid w:val="00BA13AC"/>
    <w:rsid w:val="00BA3937"/>
    <w:rsid w:val="00BB5710"/>
    <w:rsid w:val="00BB64AB"/>
    <w:rsid w:val="00BC16B1"/>
    <w:rsid w:val="00BC16F2"/>
    <w:rsid w:val="00BC3DAC"/>
    <w:rsid w:val="00BC3DB9"/>
    <w:rsid w:val="00BC5EDF"/>
    <w:rsid w:val="00BC64C3"/>
    <w:rsid w:val="00BD0296"/>
    <w:rsid w:val="00BD0FCA"/>
    <w:rsid w:val="00BD254D"/>
    <w:rsid w:val="00BD472F"/>
    <w:rsid w:val="00BD768A"/>
    <w:rsid w:val="00BE2A2B"/>
    <w:rsid w:val="00BE2D6F"/>
    <w:rsid w:val="00BE5712"/>
    <w:rsid w:val="00BF4034"/>
    <w:rsid w:val="00BF5DB5"/>
    <w:rsid w:val="00C009D6"/>
    <w:rsid w:val="00C01B48"/>
    <w:rsid w:val="00C0255E"/>
    <w:rsid w:val="00C034B1"/>
    <w:rsid w:val="00C0496F"/>
    <w:rsid w:val="00C04971"/>
    <w:rsid w:val="00C07549"/>
    <w:rsid w:val="00C07CBC"/>
    <w:rsid w:val="00C1207D"/>
    <w:rsid w:val="00C120EB"/>
    <w:rsid w:val="00C12DF7"/>
    <w:rsid w:val="00C15B3A"/>
    <w:rsid w:val="00C15DEC"/>
    <w:rsid w:val="00C16AE1"/>
    <w:rsid w:val="00C207E8"/>
    <w:rsid w:val="00C232BF"/>
    <w:rsid w:val="00C23BBC"/>
    <w:rsid w:val="00C257C5"/>
    <w:rsid w:val="00C26C11"/>
    <w:rsid w:val="00C27076"/>
    <w:rsid w:val="00C312A2"/>
    <w:rsid w:val="00C33A72"/>
    <w:rsid w:val="00C40638"/>
    <w:rsid w:val="00C426FE"/>
    <w:rsid w:val="00C463D6"/>
    <w:rsid w:val="00C544F0"/>
    <w:rsid w:val="00C55B48"/>
    <w:rsid w:val="00C6103C"/>
    <w:rsid w:val="00C6142A"/>
    <w:rsid w:val="00C64EE8"/>
    <w:rsid w:val="00C65130"/>
    <w:rsid w:val="00C74641"/>
    <w:rsid w:val="00C769BA"/>
    <w:rsid w:val="00C76DAC"/>
    <w:rsid w:val="00C83192"/>
    <w:rsid w:val="00C95AF9"/>
    <w:rsid w:val="00CA01F7"/>
    <w:rsid w:val="00CA1F16"/>
    <w:rsid w:val="00CA492F"/>
    <w:rsid w:val="00CA6017"/>
    <w:rsid w:val="00CA752A"/>
    <w:rsid w:val="00CB04E0"/>
    <w:rsid w:val="00CB1342"/>
    <w:rsid w:val="00CB1625"/>
    <w:rsid w:val="00CB2B07"/>
    <w:rsid w:val="00CB68EA"/>
    <w:rsid w:val="00CC01A8"/>
    <w:rsid w:val="00CC4F15"/>
    <w:rsid w:val="00CC6A6D"/>
    <w:rsid w:val="00CC7997"/>
    <w:rsid w:val="00CC7AAC"/>
    <w:rsid w:val="00CD2446"/>
    <w:rsid w:val="00CD689C"/>
    <w:rsid w:val="00CD71E3"/>
    <w:rsid w:val="00CE00C0"/>
    <w:rsid w:val="00CE057C"/>
    <w:rsid w:val="00CE137B"/>
    <w:rsid w:val="00CF2E71"/>
    <w:rsid w:val="00CF2F3D"/>
    <w:rsid w:val="00CF3280"/>
    <w:rsid w:val="00CF3723"/>
    <w:rsid w:val="00D000A0"/>
    <w:rsid w:val="00D022D9"/>
    <w:rsid w:val="00D0347E"/>
    <w:rsid w:val="00D0732E"/>
    <w:rsid w:val="00D07F35"/>
    <w:rsid w:val="00D1525E"/>
    <w:rsid w:val="00D210E9"/>
    <w:rsid w:val="00D224F0"/>
    <w:rsid w:val="00D24726"/>
    <w:rsid w:val="00D2675A"/>
    <w:rsid w:val="00D274E2"/>
    <w:rsid w:val="00D2789D"/>
    <w:rsid w:val="00D27A9D"/>
    <w:rsid w:val="00D27F3E"/>
    <w:rsid w:val="00D30638"/>
    <w:rsid w:val="00D31E78"/>
    <w:rsid w:val="00D33C89"/>
    <w:rsid w:val="00D34C8A"/>
    <w:rsid w:val="00D36038"/>
    <w:rsid w:val="00D377EC"/>
    <w:rsid w:val="00D407B0"/>
    <w:rsid w:val="00D419DB"/>
    <w:rsid w:val="00D425AD"/>
    <w:rsid w:val="00D441FE"/>
    <w:rsid w:val="00D4489E"/>
    <w:rsid w:val="00D52EE3"/>
    <w:rsid w:val="00D53295"/>
    <w:rsid w:val="00D54F6C"/>
    <w:rsid w:val="00D56764"/>
    <w:rsid w:val="00D62ECC"/>
    <w:rsid w:val="00D636C8"/>
    <w:rsid w:val="00D64EED"/>
    <w:rsid w:val="00D663A6"/>
    <w:rsid w:val="00D7099C"/>
    <w:rsid w:val="00D74E25"/>
    <w:rsid w:val="00D75DF1"/>
    <w:rsid w:val="00D76A56"/>
    <w:rsid w:val="00D77252"/>
    <w:rsid w:val="00D82039"/>
    <w:rsid w:val="00D824AC"/>
    <w:rsid w:val="00D82C95"/>
    <w:rsid w:val="00D84368"/>
    <w:rsid w:val="00D8474B"/>
    <w:rsid w:val="00D85749"/>
    <w:rsid w:val="00D90678"/>
    <w:rsid w:val="00D90DEB"/>
    <w:rsid w:val="00D943BD"/>
    <w:rsid w:val="00D953CB"/>
    <w:rsid w:val="00D95D04"/>
    <w:rsid w:val="00D960F8"/>
    <w:rsid w:val="00D97CEF"/>
    <w:rsid w:val="00DA32F6"/>
    <w:rsid w:val="00DA33D5"/>
    <w:rsid w:val="00DA45BD"/>
    <w:rsid w:val="00DB2C9B"/>
    <w:rsid w:val="00DB2EC8"/>
    <w:rsid w:val="00DB3E18"/>
    <w:rsid w:val="00DB7CF0"/>
    <w:rsid w:val="00DC0791"/>
    <w:rsid w:val="00DC1351"/>
    <w:rsid w:val="00DC2978"/>
    <w:rsid w:val="00DC5116"/>
    <w:rsid w:val="00DD5BFE"/>
    <w:rsid w:val="00DD6EA9"/>
    <w:rsid w:val="00DE297C"/>
    <w:rsid w:val="00DF0342"/>
    <w:rsid w:val="00DF09C7"/>
    <w:rsid w:val="00DF3E76"/>
    <w:rsid w:val="00DF3F4C"/>
    <w:rsid w:val="00DF78F9"/>
    <w:rsid w:val="00E00CC0"/>
    <w:rsid w:val="00E02438"/>
    <w:rsid w:val="00E02764"/>
    <w:rsid w:val="00E06143"/>
    <w:rsid w:val="00E0706F"/>
    <w:rsid w:val="00E10B92"/>
    <w:rsid w:val="00E10BA5"/>
    <w:rsid w:val="00E11DC2"/>
    <w:rsid w:val="00E1252B"/>
    <w:rsid w:val="00E14453"/>
    <w:rsid w:val="00E1510E"/>
    <w:rsid w:val="00E1576B"/>
    <w:rsid w:val="00E15CF7"/>
    <w:rsid w:val="00E279C7"/>
    <w:rsid w:val="00E304E0"/>
    <w:rsid w:val="00E313AB"/>
    <w:rsid w:val="00E31E6C"/>
    <w:rsid w:val="00E32DED"/>
    <w:rsid w:val="00E33C74"/>
    <w:rsid w:val="00E33DA9"/>
    <w:rsid w:val="00E36A8F"/>
    <w:rsid w:val="00E41244"/>
    <w:rsid w:val="00E41B59"/>
    <w:rsid w:val="00E42ABA"/>
    <w:rsid w:val="00E452D1"/>
    <w:rsid w:val="00E47184"/>
    <w:rsid w:val="00E4783C"/>
    <w:rsid w:val="00E525EF"/>
    <w:rsid w:val="00E53541"/>
    <w:rsid w:val="00E57BE3"/>
    <w:rsid w:val="00E57DBB"/>
    <w:rsid w:val="00E60F1A"/>
    <w:rsid w:val="00E65D8B"/>
    <w:rsid w:val="00E6630F"/>
    <w:rsid w:val="00E72D36"/>
    <w:rsid w:val="00E72D54"/>
    <w:rsid w:val="00E805EE"/>
    <w:rsid w:val="00E809DA"/>
    <w:rsid w:val="00E81EBA"/>
    <w:rsid w:val="00E83576"/>
    <w:rsid w:val="00E87463"/>
    <w:rsid w:val="00E90F8F"/>
    <w:rsid w:val="00E95E2E"/>
    <w:rsid w:val="00EA0D77"/>
    <w:rsid w:val="00EA425A"/>
    <w:rsid w:val="00EB0E5A"/>
    <w:rsid w:val="00EB30B0"/>
    <w:rsid w:val="00EB7043"/>
    <w:rsid w:val="00EC087B"/>
    <w:rsid w:val="00EC08D8"/>
    <w:rsid w:val="00EC3EF3"/>
    <w:rsid w:val="00EC47A0"/>
    <w:rsid w:val="00EC5744"/>
    <w:rsid w:val="00EC69E7"/>
    <w:rsid w:val="00EC795E"/>
    <w:rsid w:val="00ED2D1E"/>
    <w:rsid w:val="00ED3FC1"/>
    <w:rsid w:val="00ED430F"/>
    <w:rsid w:val="00ED5660"/>
    <w:rsid w:val="00EF050D"/>
    <w:rsid w:val="00EF1C79"/>
    <w:rsid w:val="00EF4A58"/>
    <w:rsid w:val="00EF6226"/>
    <w:rsid w:val="00F20877"/>
    <w:rsid w:val="00F2276D"/>
    <w:rsid w:val="00F30A18"/>
    <w:rsid w:val="00F30A7F"/>
    <w:rsid w:val="00F31860"/>
    <w:rsid w:val="00F323DD"/>
    <w:rsid w:val="00F35BEF"/>
    <w:rsid w:val="00F36559"/>
    <w:rsid w:val="00F36BBF"/>
    <w:rsid w:val="00F40320"/>
    <w:rsid w:val="00F42BFE"/>
    <w:rsid w:val="00F44EBE"/>
    <w:rsid w:val="00F508B7"/>
    <w:rsid w:val="00F51D1E"/>
    <w:rsid w:val="00F521AD"/>
    <w:rsid w:val="00F559CE"/>
    <w:rsid w:val="00F56220"/>
    <w:rsid w:val="00F56389"/>
    <w:rsid w:val="00F61C74"/>
    <w:rsid w:val="00F6231D"/>
    <w:rsid w:val="00F67B3A"/>
    <w:rsid w:val="00F714F9"/>
    <w:rsid w:val="00F71884"/>
    <w:rsid w:val="00F72785"/>
    <w:rsid w:val="00F7609A"/>
    <w:rsid w:val="00F76B20"/>
    <w:rsid w:val="00F8504D"/>
    <w:rsid w:val="00F90ABC"/>
    <w:rsid w:val="00F90FED"/>
    <w:rsid w:val="00F944F3"/>
    <w:rsid w:val="00F96397"/>
    <w:rsid w:val="00FA3F08"/>
    <w:rsid w:val="00FA5D18"/>
    <w:rsid w:val="00FA7AC6"/>
    <w:rsid w:val="00FB1AA6"/>
    <w:rsid w:val="00FB2B84"/>
    <w:rsid w:val="00FB65FF"/>
    <w:rsid w:val="00FB7B74"/>
    <w:rsid w:val="00FC13CB"/>
    <w:rsid w:val="00FC4786"/>
    <w:rsid w:val="00FC4A69"/>
    <w:rsid w:val="00FD02B1"/>
    <w:rsid w:val="00FD0B01"/>
    <w:rsid w:val="00FD2A3F"/>
    <w:rsid w:val="00FD3A62"/>
    <w:rsid w:val="00FD3F66"/>
    <w:rsid w:val="00FD6296"/>
    <w:rsid w:val="00FD6CB4"/>
    <w:rsid w:val="00FE07F8"/>
    <w:rsid w:val="00FE08C4"/>
    <w:rsid w:val="00FE0A5E"/>
    <w:rsid w:val="00FE0F17"/>
    <w:rsid w:val="00FE1C8E"/>
    <w:rsid w:val="00FE2A8B"/>
    <w:rsid w:val="00FE380D"/>
    <w:rsid w:val="00FE431E"/>
    <w:rsid w:val="00FE5091"/>
    <w:rsid w:val="00FE63C1"/>
    <w:rsid w:val="00FE7E6B"/>
    <w:rsid w:val="00FF1CB1"/>
    <w:rsid w:val="00FF2756"/>
    <w:rsid w:val="00FF2E0C"/>
    <w:rsid w:val="00FF4F46"/>
    <w:rsid w:val="00FF5385"/>
    <w:rsid w:val="00FF5C54"/>
    <w:rsid w:val="00FF69DA"/>
    <w:rsid w:val="00FF7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0AD"/>
    <w:rPr>
      <w:sz w:val="24"/>
      <w:szCs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5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190</TotalTime>
  <Pages>2</Pages>
  <Words>1164</Words>
  <Characters>6636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Информационные технологии в образовании</dc:title>
  <dc:subject/>
  <dc:creator>user</dc:creator>
  <cp:keywords/>
  <dc:description/>
  <cp:lastModifiedBy>user</cp:lastModifiedBy>
  <cp:revision>3</cp:revision>
  <dcterms:created xsi:type="dcterms:W3CDTF">2017-02-18T08:53:00Z</dcterms:created>
  <dcterms:modified xsi:type="dcterms:W3CDTF">2017-02-18T13:57:00Z</dcterms:modified>
</cp:coreProperties>
</file>