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6D1" w:rsidRDefault="002446D1" w:rsidP="00F4491C">
      <w:pPr>
        <w:pStyle w:val="NormalWeb"/>
        <w:shd w:val="clear" w:color="auto" w:fill="FFFFFF"/>
        <w:spacing w:before="0" w:beforeAutospacing="0" w:after="0" w:afterAutospacing="0"/>
        <w:ind w:left="-540" w:firstLine="540"/>
        <w:jc w:val="center"/>
        <w:textAlignment w:val="baseline"/>
        <w:rPr>
          <w:b/>
          <w:color w:val="000000"/>
          <w:sz w:val="36"/>
          <w:szCs w:val="36"/>
          <w:shd w:val="clear" w:color="auto" w:fill="FFFFFF"/>
          <w:lang w:val="en-US"/>
        </w:rPr>
      </w:pPr>
      <w:r w:rsidRPr="00F4491C">
        <w:rPr>
          <w:b/>
          <w:color w:val="000000"/>
          <w:sz w:val="36"/>
          <w:szCs w:val="36"/>
          <w:shd w:val="clear" w:color="auto" w:fill="FFFFFF"/>
        </w:rPr>
        <w:t>Спокойный новорожденный - это возможно?</w:t>
      </w:r>
    </w:p>
    <w:p w:rsidR="002446D1" w:rsidRDefault="002446D1" w:rsidP="00F4491C">
      <w:pPr>
        <w:pStyle w:val="NormalWeb"/>
        <w:shd w:val="clear" w:color="auto" w:fill="FFFFFF"/>
        <w:spacing w:before="0" w:beforeAutospacing="0" w:after="0" w:afterAutospacing="0"/>
        <w:ind w:left="-540" w:firstLine="540"/>
        <w:jc w:val="both"/>
        <w:textAlignment w:val="baseline"/>
        <w:rPr>
          <w:color w:val="000000"/>
          <w:shd w:val="clear" w:color="auto" w:fill="FFFFFF"/>
        </w:rPr>
      </w:pPr>
      <w:r>
        <w:rPr>
          <w:color w:val="000000"/>
          <w:shd w:val="clear" w:color="auto" w:fill="FFFFFF"/>
        </w:rPr>
        <w:t xml:space="preserve">Множество проблем обрушиваются на головы молодых родителей при появлении долгожданного младенца. Как сделать так, чтобы малыш получил с первых дней жизни именно то, что ему необходимо? С первых дней ребенок становится для родителей центром Вселенной, и самое главное – ему не хотят навредить. </w:t>
      </w:r>
    </w:p>
    <w:p w:rsidR="002446D1" w:rsidRDefault="002446D1" w:rsidP="00F4491C">
      <w:pPr>
        <w:pStyle w:val="NormalWeb"/>
        <w:shd w:val="clear" w:color="auto" w:fill="FFFFFF"/>
        <w:spacing w:before="0" w:beforeAutospacing="0" w:after="0" w:afterAutospacing="0"/>
        <w:ind w:left="-540" w:firstLine="540"/>
        <w:jc w:val="both"/>
        <w:textAlignment w:val="baseline"/>
        <w:rPr>
          <w:color w:val="000000"/>
        </w:rPr>
      </w:pPr>
      <w:r>
        <w:rPr>
          <w:color w:val="000000"/>
        </w:rPr>
        <w:t xml:space="preserve">Еще во время беременности родители тщательно перечитали огромное количество познавательной и научной литературы, где смогли найти для себя много полезных советов и вооружиться на любой случай. Увы, но не все теоретические знания так просто реализуются в практической жизни. И когда Вы остаетесь с малышом один на один, то перед Вами реальность, а не все те прекрасные рассказы, которые Вы столько перечитали до рождения младенца. </w:t>
      </w:r>
    </w:p>
    <w:p w:rsidR="002446D1" w:rsidRDefault="002446D1" w:rsidP="00F4491C">
      <w:pPr>
        <w:pStyle w:val="NormalWeb"/>
        <w:shd w:val="clear" w:color="auto" w:fill="FFFFFF"/>
        <w:spacing w:before="0" w:beforeAutospacing="0" w:after="0" w:afterAutospacing="0"/>
        <w:ind w:left="-540" w:firstLine="540"/>
        <w:jc w:val="both"/>
        <w:textAlignment w:val="baseline"/>
        <w:rPr>
          <w:color w:val="000000"/>
        </w:rPr>
      </w:pPr>
      <w:r>
        <w:rPr>
          <w:color w:val="000000"/>
        </w:rPr>
        <w:t xml:space="preserve">Период новорожденности один из самых коротких в жизни ребенка, но самый важный. Ведь именно в этот период у ребенка закладывается весь тот объем информации об этом мире и о тех, кто рядом с малышом в этот нелегкий для него период. Вы только представьте, какой огромный стресс пережил ребенок во время родов, ведь его силой вытолкнули из абсолютно комфортного места обитание в новый и совсем иной мир. Ему сейчас холодно, голодно и одиноко. Он просто жизненно нуждается в любви, ласке и заботе и в Вас. Именно это и стараются дать новорожденному родители. Но, к сожалению, не все так гладко и спокойно. С первых же дней Вы сталкиваетесь с огромным количеством проблем, которые преследуют вас круглосуточно. Но самой страшной из них является плач и крик малыша, ведь он еще совсем кроха и мама боится навредить ему или причинить боль. Так что же делать? Как сделать так, чтобы ребенок был более спокойным, а не кричал с утра до ночи? Вот именно с этим мы с Вами и постараемся разобраться. </w:t>
      </w:r>
    </w:p>
    <w:p w:rsidR="002446D1" w:rsidRDefault="002446D1" w:rsidP="00F4491C">
      <w:pPr>
        <w:pStyle w:val="NormalWeb"/>
        <w:shd w:val="clear" w:color="auto" w:fill="FFFFFF"/>
        <w:spacing w:before="0" w:beforeAutospacing="0" w:after="0" w:afterAutospacing="0"/>
        <w:ind w:left="-540" w:firstLine="540"/>
        <w:jc w:val="both"/>
        <w:textAlignment w:val="baseline"/>
        <w:rPr>
          <w:color w:val="000000"/>
        </w:rPr>
      </w:pPr>
      <w:r>
        <w:rPr>
          <w:color w:val="000000"/>
        </w:rPr>
        <w:t xml:space="preserve">Для начала, </w:t>
      </w:r>
      <w:r w:rsidRPr="00A40BBD">
        <w:rPr>
          <w:color w:val="000000"/>
        </w:rPr>
        <w:t>давайте</w:t>
      </w:r>
      <w:r>
        <w:rPr>
          <w:color w:val="000000"/>
        </w:rPr>
        <w:t>, четко определим причины, по каким новорожденные ведут себя беспокойно и постоянно кричат. Таких причин может быть много. Во-первых, ребенок всегда должен быть сытым. Существует утверждение, что младенцы должны кушать каждые 3 часа, но с пометкой, если ребенку этого будет достаточно. Не забывайте, что дети – уникальные и нет ни одного похожего на другого, соответственно потребности у них отличаются. Если одному малышу хватает одного кормления на 3 часа, то это не значит, что Ваш малыш не проголодается через 2 часа. Поэтому первое, что беспокоит Вашего новорожденного – это голод. Ребенок ест только столько, сколько ему нужно и не граммом больше. Так что переживать о том, что Ваш ребенок переест и наберет лишнее не стоит, ведь Вы вредите собственному малышу.</w:t>
      </w:r>
    </w:p>
    <w:p w:rsidR="002446D1" w:rsidRDefault="002446D1" w:rsidP="00F4491C">
      <w:pPr>
        <w:pStyle w:val="NormalWeb"/>
        <w:shd w:val="clear" w:color="auto" w:fill="FFFFFF"/>
        <w:spacing w:before="0" w:beforeAutospacing="0" w:after="0" w:afterAutospacing="0"/>
        <w:ind w:left="-540" w:firstLine="540"/>
        <w:jc w:val="both"/>
        <w:textAlignment w:val="baseline"/>
        <w:rPr>
          <w:color w:val="000000"/>
        </w:rPr>
      </w:pPr>
      <w:r>
        <w:rPr>
          <w:color w:val="000000"/>
        </w:rPr>
        <w:t>Следующим не менее важным фактором спокойного состояния новорожденного является чистый подгузник. Ребенок часто мочится и какает, поэтому, как только он чувствует дискомфорт – он сразу дает Вам об этом знать. Следите за тем, чтобы ребенок не запревал, ведь находиться в подгузнике малыш может не более 4 часов, а лучше 2,5 или 3 часа. Боль от опрелостей очень неприятная для малыша, а для мамы справиться с покраснением гениталий сложно. Вы начинаете пользоваться различными кремами, на которые у ребенка может оказаться аллергия. А это все ваши нервы и здоровье новорожденного. Итог: чистый ребенок – это спокойный ребенок.</w:t>
      </w:r>
    </w:p>
    <w:p w:rsidR="002446D1" w:rsidRDefault="002446D1" w:rsidP="00F4491C">
      <w:pPr>
        <w:pStyle w:val="NormalWeb"/>
        <w:shd w:val="clear" w:color="auto" w:fill="FFFFFF"/>
        <w:spacing w:before="0" w:beforeAutospacing="0" w:after="0" w:afterAutospacing="0"/>
        <w:ind w:left="-540" w:firstLine="540"/>
        <w:jc w:val="both"/>
        <w:textAlignment w:val="baseline"/>
        <w:rPr>
          <w:color w:val="000000"/>
        </w:rPr>
      </w:pPr>
      <w:r>
        <w:rPr>
          <w:color w:val="000000"/>
        </w:rPr>
        <w:t xml:space="preserve">Зачастую у младенцев в период адаптации к внешнему миру начинаются колики. Когда он был в утробе матери, то у него было одно питание, а сейчас совершенного иное, что может вызвать дискомфорт и боль. Если мама кормит грудью, то ей нужно четко придерживаться всех рекомендаций по питанию, чтобы ребенок с первых дней жизни получал витамины и полезные вещества для укрепления своего иммунитета. Не в коем случаем в первый месяц жизни малыша мама не должна себе позволять съесть что-то лишнее или запрещенное, ведь удовольствие от еды будет мимолетным, зато проблем у ребенка может оказаться много. Одной из главных причин беспокойства ребенка являются боли в животе, поэтому мама всегда должна контролировать свой рацион, ведь она заботится о здоровье новорожденного. </w:t>
      </w:r>
    </w:p>
    <w:p w:rsidR="002446D1" w:rsidRDefault="002446D1" w:rsidP="00F4491C">
      <w:pPr>
        <w:pStyle w:val="NormalWeb"/>
        <w:shd w:val="clear" w:color="auto" w:fill="FFFFFF"/>
        <w:spacing w:before="0" w:beforeAutospacing="0" w:after="0" w:afterAutospacing="0"/>
        <w:ind w:left="-540" w:firstLine="540"/>
        <w:jc w:val="both"/>
        <w:textAlignment w:val="baseline"/>
        <w:rPr>
          <w:color w:val="000000"/>
        </w:rPr>
      </w:pPr>
      <w:r>
        <w:rPr>
          <w:color w:val="000000"/>
        </w:rPr>
        <w:t xml:space="preserve">Далее, особое внимание нужно уделять температурному режиму. Ребенку не должно быть ни жарко, ни холодно. Чаще убирайте, проветривайте детскую комнату, пользуйтесь увлажнителем воздуха, чтобы предотвратить любой дискомфорт малыша. Слизистая носа очень чувствительная и ребенок не в состоянии ее очистить как взрослый, поэтому следите за корочками, которые образуются в носике новорожденного, ведь их нужно удалять, так как малыш не умеет дышать ртом, а только носом. В свежей и чистой комнате новорожденному легче дышать и спокойнее спать. </w:t>
      </w:r>
    </w:p>
    <w:p w:rsidR="002446D1" w:rsidRPr="00F4491C" w:rsidRDefault="002446D1" w:rsidP="00F4491C">
      <w:pPr>
        <w:pStyle w:val="NormalWeb"/>
        <w:shd w:val="clear" w:color="auto" w:fill="FFFFFF"/>
        <w:spacing w:before="0" w:beforeAutospacing="0" w:after="0" w:afterAutospacing="0"/>
        <w:ind w:left="-540" w:firstLine="540"/>
        <w:jc w:val="both"/>
        <w:textAlignment w:val="baseline"/>
        <w:rPr>
          <w:color w:val="000000"/>
        </w:rPr>
      </w:pPr>
      <w:r>
        <w:rPr>
          <w:color w:val="000000"/>
        </w:rPr>
        <w:t xml:space="preserve">К сожалению, существуют родители, которые считают, что если ребенок сытый и чистый, то причин для беспокойства у него абсолютно нет, и малыша кладут просто в кроватку и ждут, что он моментально уснет, и будет спать всю ночь. Очень быстро такие родители понимают, что их теория ошибочная, ведь ребенок не просто не спит, а он кричит. Тогда родители начинают искать причину в подгузнике, недостатке грудного молока, а о главном забывают. А как же любовь и ласка? Как же то тепло матери, которое должен ощущать новорожденный, чтобы чувствовать себя в безопасности? Ученые разработали даже метод, с помощью которого именно в период новорожденности мама помогает адаптироваться малышу к внешнему миру. Это «принцип гнездования», который подразумевает в себе непрерывный контакт матери и ребенка. Ведь все 9 месяцев с ним была только мама и он уже хорошо знает ее голос, запах и во время малейшей тревоги малышу нужна именно мама. Когда мама прижимает младенца к своей груди, начинает напевать песенку, то все страхи ребенка исчезают, и он крепко засыпает. </w:t>
      </w:r>
    </w:p>
    <w:p w:rsidR="002446D1" w:rsidRPr="00F4491C" w:rsidRDefault="002446D1" w:rsidP="00DD6C66">
      <w:pPr>
        <w:ind w:left="-540" w:firstLine="540"/>
        <w:rPr>
          <w:lang w:val="ru-RU"/>
        </w:rPr>
      </w:pPr>
      <w:r>
        <w:rPr>
          <w:lang w:val="ru-RU"/>
        </w:rPr>
        <w:t xml:space="preserve">Подводя итог вышесказанному, хотелось бы напомнить, что хорошими матерями не рождаются, а ими стают. Только Ваша любовь и забота о малыше помогут Вам в самом сложном периоде новорожденности преодолеть все трудности. Только Вы нужны Вашему малышу. Соблюдая ряд несложных правил, Вы избавите себя от лишних проблем и забот, а Ваш малыш будет чувствовать себя хорошо и комфортно. Итак, помните: спокойный новорожденный – это возможно, если ребенок будет сытым, чистым, ему будет легко дышать и рядом будут любящие и заботливые родители, которые готовы его уберечь от всех невзгод и проблем. </w:t>
      </w:r>
    </w:p>
    <w:sectPr w:rsidR="002446D1" w:rsidRPr="00F4491C" w:rsidSect="002446D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C02095"/>
    <w:multiLevelType w:val="multilevel"/>
    <w:tmpl w:val="4514637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4491C"/>
    <w:rsid w:val="00000B1A"/>
    <w:rsid w:val="00001947"/>
    <w:rsid w:val="00004175"/>
    <w:rsid w:val="000115DE"/>
    <w:rsid w:val="00013B96"/>
    <w:rsid w:val="0001635F"/>
    <w:rsid w:val="000174A7"/>
    <w:rsid w:val="00021309"/>
    <w:rsid w:val="000223A1"/>
    <w:rsid w:val="000237E5"/>
    <w:rsid w:val="00024076"/>
    <w:rsid w:val="00024915"/>
    <w:rsid w:val="000304F9"/>
    <w:rsid w:val="0003180D"/>
    <w:rsid w:val="00032CD5"/>
    <w:rsid w:val="0003540A"/>
    <w:rsid w:val="000371F3"/>
    <w:rsid w:val="00043325"/>
    <w:rsid w:val="00046687"/>
    <w:rsid w:val="00051296"/>
    <w:rsid w:val="00052A42"/>
    <w:rsid w:val="00060806"/>
    <w:rsid w:val="0006138C"/>
    <w:rsid w:val="00062766"/>
    <w:rsid w:val="00063C6A"/>
    <w:rsid w:val="00064617"/>
    <w:rsid w:val="00064C9E"/>
    <w:rsid w:val="000666C7"/>
    <w:rsid w:val="000674D8"/>
    <w:rsid w:val="00067C19"/>
    <w:rsid w:val="00070D41"/>
    <w:rsid w:val="0007270D"/>
    <w:rsid w:val="00072FDB"/>
    <w:rsid w:val="00074D7A"/>
    <w:rsid w:val="0007776C"/>
    <w:rsid w:val="00081876"/>
    <w:rsid w:val="00082FE2"/>
    <w:rsid w:val="000835E4"/>
    <w:rsid w:val="00087BA7"/>
    <w:rsid w:val="00093299"/>
    <w:rsid w:val="0009439C"/>
    <w:rsid w:val="00097F69"/>
    <w:rsid w:val="000A2422"/>
    <w:rsid w:val="000A579E"/>
    <w:rsid w:val="000B2CD3"/>
    <w:rsid w:val="000B2FF6"/>
    <w:rsid w:val="000B3009"/>
    <w:rsid w:val="000B4088"/>
    <w:rsid w:val="000B5F68"/>
    <w:rsid w:val="000B6358"/>
    <w:rsid w:val="000B6F58"/>
    <w:rsid w:val="000C254A"/>
    <w:rsid w:val="000C2BF2"/>
    <w:rsid w:val="000C4E33"/>
    <w:rsid w:val="000C5EDB"/>
    <w:rsid w:val="000C5FBD"/>
    <w:rsid w:val="000C6680"/>
    <w:rsid w:val="000D1636"/>
    <w:rsid w:val="000D4436"/>
    <w:rsid w:val="000D605F"/>
    <w:rsid w:val="000D6529"/>
    <w:rsid w:val="000D7CEC"/>
    <w:rsid w:val="000E0D2D"/>
    <w:rsid w:val="000E0FFB"/>
    <w:rsid w:val="000E199A"/>
    <w:rsid w:val="000E63DA"/>
    <w:rsid w:val="000E72AB"/>
    <w:rsid w:val="000F01D6"/>
    <w:rsid w:val="000F0371"/>
    <w:rsid w:val="000F229B"/>
    <w:rsid w:val="000F2FCF"/>
    <w:rsid w:val="000F4B14"/>
    <w:rsid w:val="000F50DB"/>
    <w:rsid w:val="00101518"/>
    <w:rsid w:val="00103CEB"/>
    <w:rsid w:val="00107C22"/>
    <w:rsid w:val="00110E06"/>
    <w:rsid w:val="00112D9B"/>
    <w:rsid w:val="00115522"/>
    <w:rsid w:val="00116251"/>
    <w:rsid w:val="00120244"/>
    <w:rsid w:val="00120395"/>
    <w:rsid w:val="00121063"/>
    <w:rsid w:val="00127A41"/>
    <w:rsid w:val="00132C1D"/>
    <w:rsid w:val="001338B8"/>
    <w:rsid w:val="001436E7"/>
    <w:rsid w:val="0014468A"/>
    <w:rsid w:val="00147F6F"/>
    <w:rsid w:val="00154FE8"/>
    <w:rsid w:val="00157472"/>
    <w:rsid w:val="001609FB"/>
    <w:rsid w:val="001612FB"/>
    <w:rsid w:val="001625E3"/>
    <w:rsid w:val="00164451"/>
    <w:rsid w:val="001662D4"/>
    <w:rsid w:val="00166FC6"/>
    <w:rsid w:val="001673A8"/>
    <w:rsid w:val="001709A5"/>
    <w:rsid w:val="0017114B"/>
    <w:rsid w:val="0017144E"/>
    <w:rsid w:val="00171858"/>
    <w:rsid w:val="00172519"/>
    <w:rsid w:val="001739AB"/>
    <w:rsid w:val="0017605F"/>
    <w:rsid w:val="00181FD2"/>
    <w:rsid w:val="00183575"/>
    <w:rsid w:val="00184190"/>
    <w:rsid w:val="001914CB"/>
    <w:rsid w:val="00191DB5"/>
    <w:rsid w:val="001A0877"/>
    <w:rsid w:val="001A1102"/>
    <w:rsid w:val="001A1721"/>
    <w:rsid w:val="001A3A90"/>
    <w:rsid w:val="001A6FC0"/>
    <w:rsid w:val="001B15EC"/>
    <w:rsid w:val="001B26B8"/>
    <w:rsid w:val="001B2929"/>
    <w:rsid w:val="001B6D14"/>
    <w:rsid w:val="001B7FBD"/>
    <w:rsid w:val="001C0509"/>
    <w:rsid w:val="001C2625"/>
    <w:rsid w:val="001C352B"/>
    <w:rsid w:val="001C7326"/>
    <w:rsid w:val="001C7813"/>
    <w:rsid w:val="001D3008"/>
    <w:rsid w:val="001D56DD"/>
    <w:rsid w:val="001D6AEE"/>
    <w:rsid w:val="001D78BD"/>
    <w:rsid w:val="001D7A98"/>
    <w:rsid w:val="001D7BC0"/>
    <w:rsid w:val="001E0EC9"/>
    <w:rsid w:val="001E2843"/>
    <w:rsid w:val="001E2994"/>
    <w:rsid w:val="001E3774"/>
    <w:rsid w:val="001E3FE0"/>
    <w:rsid w:val="001E64E5"/>
    <w:rsid w:val="001F24B9"/>
    <w:rsid w:val="001F3F45"/>
    <w:rsid w:val="001F50FE"/>
    <w:rsid w:val="001F6743"/>
    <w:rsid w:val="002047D0"/>
    <w:rsid w:val="00207551"/>
    <w:rsid w:val="00207846"/>
    <w:rsid w:val="002236A2"/>
    <w:rsid w:val="00227AA6"/>
    <w:rsid w:val="00227BE8"/>
    <w:rsid w:val="00227CC0"/>
    <w:rsid w:val="002302E2"/>
    <w:rsid w:val="0023102C"/>
    <w:rsid w:val="00231FE2"/>
    <w:rsid w:val="0023479E"/>
    <w:rsid w:val="00235F7E"/>
    <w:rsid w:val="00236EB4"/>
    <w:rsid w:val="00237EE1"/>
    <w:rsid w:val="002446D1"/>
    <w:rsid w:val="00245E0F"/>
    <w:rsid w:val="00246108"/>
    <w:rsid w:val="0024665C"/>
    <w:rsid w:val="00252640"/>
    <w:rsid w:val="00253FF6"/>
    <w:rsid w:val="00254059"/>
    <w:rsid w:val="00262B3C"/>
    <w:rsid w:val="00265D00"/>
    <w:rsid w:val="00265E4F"/>
    <w:rsid w:val="00266306"/>
    <w:rsid w:val="00266DE0"/>
    <w:rsid w:val="0027061E"/>
    <w:rsid w:val="0027133F"/>
    <w:rsid w:val="00273CA6"/>
    <w:rsid w:val="00274B1F"/>
    <w:rsid w:val="002752BE"/>
    <w:rsid w:val="00275F42"/>
    <w:rsid w:val="002772B1"/>
    <w:rsid w:val="00277642"/>
    <w:rsid w:val="0028045E"/>
    <w:rsid w:val="0028298F"/>
    <w:rsid w:val="002840D3"/>
    <w:rsid w:val="00284EB8"/>
    <w:rsid w:val="002861E0"/>
    <w:rsid w:val="00287A0F"/>
    <w:rsid w:val="00287C2C"/>
    <w:rsid w:val="002903B6"/>
    <w:rsid w:val="002918A2"/>
    <w:rsid w:val="0029610C"/>
    <w:rsid w:val="00296B3C"/>
    <w:rsid w:val="002A2239"/>
    <w:rsid w:val="002A3B75"/>
    <w:rsid w:val="002A5275"/>
    <w:rsid w:val="002A7721"/>
    <w:rsid w:val="002A7ECB"/>
    <w:rsid w:val="002B05A1"/>
    <w:rsid w:val="002B13D5"/>
    <w:rsid w:val="002B24D2"/>
    <w:rsid w:val="002B36FD"/>
    <w:rsid w:val="002C2631"/>
    <w:rsid w:val="002C2C88"/>
    <w:rsid w:val="002C354F"/>
    <w:rsid w:val="002C378B"/>
    <w:rsid w:val="002C5EC6"/>
    <w:rsid w:val="002D4A7E"/>
    <w:rsid w:val="002D4CBF"/>
    <w:rsid w:val="002D4F1A"/>
    <w:rsid w:val="002D5662"/>
    <w:rsid w:val="002D73A0"/>
    <w:rsid w:val="002E04D2"/>
    <w:rsid w:val="002E3B32"/>
    <w:rsid w:val="002E3B38"/>
    <w:rsid w:val="002E4015"/>
    <w:rsid w:val="002E4069"/>
    <w:rsid w:val="002E5095"/>
    <w:rsid w:val="002E5EB6"/>
    <w:rsid w:val="002E5FEC"/>
    <w:rsid w:val="002F039C"/>
    <w:rsid w:val="002F2C13"/>
    <w:rsid w:val="002F306A"/>
    <w:rsid w:val="002F3075"/>
    <w:rsid w:val="002F5B28"/>
    <w:rsid w:val="002F7DD5"/>
    <w:rsid w:val="00300F6E"/>
    <w:rsid w:val="003016FA"/>
    <w:rsid w:val="003045D4"/>
    <w:rsid w:val="0030502F"/>
    <w:rsid w:val="003069AB"/>
    <w:rsid w:val="00306BCE"/>
    <w:rsid w:val="00312DB3"/>
    <w:rsid w:val="003137DC"/>
    <w:rsid w:val="00313B2B"/>
    <w:rsid w:val="00314DCC"/>
    <w:rsid w:val="00315E2A"/>
    <w:rsid w:val="00321CD7"/>
    <w:rsid w:val="00327582"/>
    <w:rsid w:val="003279EF"/>
    <w:rsid w:val="00332044"/>
    <w:rsid w:val="00333AA5"/>
    <w:rsid w:val="00335389"/>
    <w:rsid w:val="0034010B"/>
    <w:rsid w:val="00340F71"/>
    <w:rsid w:val="0034126F"/>
    <w:rsid w:val="00342FE6"/>
    <w:rsid w:val="00344EBC"/>
    <w:rsid w:val="003459FD"/>
    <w:rsid w:val="00345B1F"/>
    <w:rsid w:val="00345DD8"/>
    <w:rsid w:val="003507B0"/>
    <w:rsid w:val="00350937"/>
    <w:rsid w:val="00351A1A"/>
    <w:rsid w:val="00354214"/>
    <w:rsid w:val="0035466F"/>
    <w:rsid w:val="00355EE2"/>
    <w:rsid w:val="00360E22"/>
    <w:rsid w:val="003610C8"/>
    <w:rsid w:val="00362077"/>
    <w:rsid w:val="00364DFD"/>
    <w:rsid w:val="0037069E"/>
    <w:rsid w:val="00373608"/>
    <w:rsid w:val="00373BD6"/>
    <w:rsid w:val="0037585B"/>
    <w:rsid w:val="00382448"/>
    <w:rsid w:val="0038267B"/>
    <w:rsid w:val="00385C86"/>
    <w:rsid w:val="00386C54"/>
    <w:rsid w:val="00386D19"/>
    <w:rsid w:val="00391C48"/>
    <w:rsid w:val="00391C99"/>
    <w:rsid w:val="0039381F"/>
    <w:rsid w:val="00394F81"/>
    <w:rsid w:val="003979D8"/>
    <w:rsid w:val="00397CA0"/>
    <w:rsid w:val="003A03F1"/>
    <w:rsid w:val="003A6857"/>
    <w:rsid w:val="003A6C66"/>
    <w:rsid w:val="003B1FCF"/>
    <w:rsid w:val="003B40C1"/>
    <w:rsid w:val="003B5C44"/>
    <w:rsid w:val="003B7145"/>
    <w:rsid w:val="003B7FD7"/>
    <w:rsid w:val="003C25F9"/>
    <w:rsid w:val="003C288A"/>
    <w:rsid w:val="003C3460"/>
    <w:rsid w:val="003C34D6"/>
    <w:rsid w:val="003D0650"/>
    <w:rsid w:val="003D2BBD"/>
    <w:rsid w:val="003D35CB"/>
    <w:rsid w:val="003D5B8B"/>
    <w:rsid w:val="003D692A"/>
    <w:rsid w:val="003E2820"/>
    <w:rsid w:val="003F72AC"/>
    <w:rsid w:val="0040210B"/>
    <w:rsid w:val="00405714"/>
    <w:rsid w:val="00407F52"/>
    <w:rsid w:val="00412B03"/>
    <w:rsid w:val="00413934"/>
    <w:rsid w:val="0041429A"/>
    <w:rsid w:val="00416879"/>
    <w:rsid w:val="00417279"/>
    <w:rsid w:val="00427078"/>
    <w:rsid w:val="004324CC"/>
    <w:rsid w:val="00433B24"/>
    <w:rsid w:val="00435BBA"/>
    <w:rsid w:val="004378C8"/>
    <w:rsid w:val="00440679"/>
    <w:rsid w:val="00444562"/>
    <w:rsid w:val="00445A53"/>
    <w:rsid w:val="004461A3"/>
    <w:rsid w:val="004549F0"/>
    <w:rsid w:val="004564CB"/>
    <w:rsid w:val="00460310"/>
    <w:rsid w:val="00462C2F"/>
    <w:rsid w:val="00464223"/>
    <w:rsid w:val="0046516C"/>
    <w:rsid w:val="0046741D"/>
    <w:rsid w:val="00474B95"/>
    <w:rsid w:val="00474F4C"/>
    <w:rsid w:val="00475397"/>
    <w:rsid w:val="00475A62"/>
    <w:rsid w:val="00475F20"/>
    <w:rsid w:val="0047694C"/>
    <w:rsid w:val="00482FF5"/>
    <w:rsid w:val="00487F33"/>
    <w:rsid w:val="00491346"/>
    <w:rsid w:val="00491825"/>
    <w:rsid w:val="00492B52"/>
    <w:rsid w:val="0049325F"/>
    <w:rsid w:val="00494845"/>
    <w:rsid w:val="00495733"/>
    <w:rsid w:val="00495786"/>
    <w:rsid w:val="0049608F"/>
    <w:rsid w:val="004962B7"/>
    <w:rsid w:val="00497ED3"/>
    <w:rsid w:val="004A08B1"/>
    <w:rsid w:val="004A1331"/>
    <w:rsid w:val="004A1A46"/>
    <w:rsid w:val="004A438D"/>
    <w:rsid w:val="004A4690"/>
    <w:rsid w:val="004A6497"/>
    <w:rsid w:val="004A6EFA"/>
    <w:rsid w:val="004B19F6"/>
    <w:rsid w:val="004B2B76"/>
    <w:rsid w:val="004B73D7"/>
    <w:rsid w:val="004C0F08"/>
    <w:rsid w:val="004C1CF1"/>
    <w:rsid w:val="004C326A"/>
    <w:rsid w:val="004C3CB6"/>
    <w:rsid w:val="004C5AA3"/>
    <w:rsid w:val="004C634C"/>
    <w:rsid w:val="004C64A9"/>
    <w:rsid w:val="004D122C"/>
    <w:rsid w:val="004D355E"/>
    <w:rsid w:val="004D6D86"/>
    <w:rsid w:val="004E119F"/>
    <w:rsid w:val="004E2265"/>
    <w:rsid w:val="004F0FA3"/>
    <w:rsid w:val="004F1386"/>
    <w:rsid w:val="004F2952"/>
    <w:rsid w:val="004F33C3"/>
    <w:rsid w:val="0050000D"/>
    <w:rsid w:val="00503CEB"/>
    <w:rsid w:val="005120DA"/>
    <w:rsid w:val="00513701"/>
    <w:rsid w:val="00515325"/>
    <w:rsid w:val="00516542"/>
    <w:rsid w:val="00517020"/>
    <w:rsid w:val="00520D32"/>
    <w:rsid w:val="00520FC8"/>
    <w:rsid w:val="0052116A"/>
    <w:rsid w:val="005221B8"/>
    <w:rsid w:val="00522826"/>
    <w:rsid w:val="00522C19"/>
    <w:rsid w:val="005259A1"/>
    <w:rsid w:val="00530855"/>
    <w:rsid w:val="00534A7C"/>
    <w:rsid w:val="005445EE"/>
    <w:rsid w:val="00545163"/>
    <w:rsid w:val="00545786"/>
    <w:rsid w:val="00545C79"/>
    <w:rsid w:val="00554B9A"/>
    <w:rsid w:val="00555F1A"/>
    <w:rsid w:val="0055697A"/>
    <w:rsid w:val="00560225"/>
    <w:rsid w:val="0056055A"/>
    <w:rsid w:val="00563FB0"/>
    <w:rsid w:val="0056557F"/>
    <w:rsid w:val="005717FF"/>
    <w:rsid w:val="00572A33"/>
    <w:rsid w:val="00574C60"/>
    <w:rsid w:val="005752CF"/>
    <w:rsid w:val="005836A0"/>
    <w:rsid w:val="00587911"/>
    <w:rsid w:val="005903A5"/>
    <w:rsid w:val="00591E2A"/>
    <w:rsid w:val="00592C97"/>
    <w:rsid w:val="00594623"/>
    <w:rsid w:val="00597D7F"/>
    <w:rsid w:val="005A0399"/>
    <w:rsid w:val="005A378E"/>
    <w:rsid w:val="005A47EA"/>
    <w:rsid w:val="005A649A"/>
    <w:rsid w:val="005B2A74"/>
    <w:rsid w:val="005B6726"/>
    <w:rsid w:val="005B6BB2"/>
    <w:rsid w:val="005B7346"/>
    <w:rsid w:val="005B7F51"/>
    <w:rsid w:val="005C275D"/>
    <w:rsid w:val="005C693D"/>
    <w:rsid w:val="005D386F"/>
    <w:rsid w:val="005D43AF"/>
    <w:rsid w:val="005D4DF6"/>
    <w:rsid w:val="005D4F7C"/>
    <w:rsid w:val="005D4FDC"/>
    <w:rsid w:val="005D5578"/>
    <w:rsid w:val="005D559A"/>
    <w:rsid w:val="005E06BD"/>
    <w:rsid w:val="005E3A75"/>
    <w:rsid w:val="005E4BAC"/>
    <w:rsid w:val="005E78B8"/>
    <w:rsid w:val="005F1514"/>
    <w:rsid w:val="005F49EC"/>
    <w:rsid w:val="005F4DFD"/>
    <w:rsid w:val="005F4E13"/>
    <w:rsid w:val="00607300"/>
    <w:rsid w:val="006110F5"/>
    <w:rsid w:val="006122EE"/>
    <w:rsid w:val="00612637"/>
    <w:rsid w:val="00614360"/>
    <w:rsid w:val="0061688C"/>
    <w:rsid w:val="00616EB3"/>
    <w:rsid w:val="006176BC"/>
    <w:rsid w:val="006215DA"/>
    <w:rsid w:val="00625274"/>
    <w:rsid w:val="00626F02"/>
    <w:rsid w:val="00627C15"/>
    <w:rsid w:val="00627C34"/>
    <w:rsid w:val="006315E4"/>
    <w:rsid w:val="00632A32"/>
    <w:rsid w:val="006356BA"/>
    <w:rsid w:val="0063677E"/>
    <w:rsid w:val="00640000"/>
    <w:rsid w:val="00641563"/>
    <w:rsid w:val="006420F3"/>
    <w:rsid w:val="00644A90"/>
    <w:rsid w:val="006468C9"/>
    <w:rsid w:val="00647529"/>
    <w:rsid w:val="0065031B"/>
    <w:rsid w:val="00653DFA"/>
    <w:rsid w:val="00654364"/>
    <w:rsid w:val="00657E7F"/>
    <w:rsid w:val="00661FF8"/>
    <w:rsid w:val="00665421"/>
    <w:rsid w:val="006672D3"/>
    <w:rsid w:val="00671994"/>
    <w:rsid w:val="0067283E"/>
    <w:rsid w:val="00675710"/>
    <w:rsid w:val="00677412"/>
    <w:rsid w:val="00680514"/>
    <w:rsid w:val="0068210E"/>
    <w:rsid w:val="0068492A"/>
    <w:rsid w:val="00685B78"/>
    <w:rsid w:val="006865A7"/>
    <w:rsid w:val="006910CF"/>
    <w:rsid w:val="00691AE7"/>
    <w:rsid w:val="00694212"/>
    <w:rsid w:val="00694637"/>
    <w:rsid w:val="0069518E"/>
    <w:rsid w:val="006972A5"/>
    <w:rsid w:val="0069778C"/>
    <w:rsid w:val="006979A0"/>
    <w:rsid w:val="006A2753"/>
    <w:rsid w:val="006A342C"/>
    <w:rsid w:val="006A3544"/>
    <w:rsid w:val="006A4FB9"/>
    <w:rsid w:val="006A63CC"/>
    <w:rsid w:val="006A7488"/>
    <w:rsid w:val="006A766D"/>
    <w:rsid w:val="006B4CE1"/>
    <w:rsid w:val="006B52EB"/>
    <w:rsid w:val="006B59CF"/>
    <w:rsid w:val="006B6B94"/>
    <w:rsid w:val="006C1A92"/>
    <w:rsid w:val="006C5C1E"/>
    <w:rsid w:val="006C606A"/>
    <w:rsid w:val="006C61A1"/>
    <w:rsid w:val="006D159A"/>
    <w:rsid w:val="006D2150"/>
    <w:rsid w:val="006D2B92"/>
    <w:rsid w:val="006D586E"/>
    <w:rsid w:val="006E294D"/>
    <w:rsid w:val="006E3A1A"/>
    <w:rsid w:val="006E3BCE"/>
    <w:rsid w:val="006E4466"/>
    <w:rsid w:val="006E5411"/>
    <w:rsid w:val="006E708E"/>
    <w:rsid w:val="006E728B"/>
    <w:rsid w:val="006E77AC"/>
    <w:rsid w:val="006E7DC6"/>
    <w:rsid w:val="006F3E49"/>
    <w:rsid w:val="006F4B89"/>
    <w:rsid w:val="00700784"/>
    <w:rsid w:val="00701486"/>
    <w:rsid w:val="007036F7"/>
    <w:rsid w:val="00704C05"/>
    <w:rsid w:val="0071300E"/>
    <w:rsid w:val="007132C0"/>
    <w:rsid w:val="007153C7"/>
    <w:rsid w:val="00715724"/>
    <w:rsid w:val="0071733E"/>
    <w:rsid w:val="00717BE4"/>
    <w:rsid w:val="0072169D"/>
    <w:rsid w:val="00723C76"/>
    <w:rsid w:val="00723F55"/>
    <w:rsid w:val="0072469E"/>
    <w:rsid w:val="007325F3"/>
    <w:rsid w:val="00732A05"/>
    <w:rsid w:val="00737BD8"/>
    <w:rsid w:val="0074033A"/>
    <w:rsid w:val="00741873"/>
    <w:rsid w:val="00742AD9"/>
    <w:rsid w:val="00743465"/>
    <w:rsid w:val="0075005D"/>
    <w:rsid w:val="0075453E"/>
    <w:rsid w:val="00755B77"/>
    <w:rsid w:val="007574F7"/>
    <w:rsid w:val="00760447"/>
    <w:rsid w:val="00763DDC"/>
    <w:rsid w:val="00766C44"/>
    <w:rsid w:val="007671C9"/>
    <w:rsid w:val="00771179"/>
    <w:rsid w:val="00771825"/>
    <w:rsid w:val="007720E0"/>
    <w:rsid w:val="00772F2E"/>
    <w:rsid w:val="00773530"/>
    <w:rsid w:val="0077440C"/>
    <w:rsid w:val="0077644A"/>
    <w:rsid w:val="007839DB"/>
    <w:rsid w:val="0078599A"/>
    <w:rsid w:val="0079292B"/>
    <w:rsid w:val="00796E68"/>
    <w:rsid w:val="007A3578"/>
    <w:rsid w:val="007A39EA"/>
    <w:rsid w:val="007A65BD"/>
    <w:rsid w:val="007A7D5C"/>
    <w:rsid w:val="007B1776"/>
    <w:rsid w:val="007B19C0"/>
    <w:rsid w:val="007B7DB8"/>
    <w:rsid w:val="007C4A4C"/>
    <w:rsid w:val="007C4D4A"/>
    <w:rsid w:val="007C69A8"/>
    <w:rsid w:val="007C6E19"/>
    <w:rsid w:val="007C7AB8"/>
    <w:rsid w:val="007D033E"/>
    <w:rsid w:val="007D0673"/>
    <w:rsid w:val="007D5D2D"/>
    <w:rsid w:val="007D7B9D"/>
    <w:rsid w:val="007E2944"/>
    <w:rsid w:val="007E419B"/>
    <w:rsid w:val="007E67C4"/>
    <w:rsid w:val="007F0496"/>
    <w:rsid w:val="00800163"/>
    <w:rsid w:val="0080156F"/>
    <w:rsid w:val="00803CCD"/>
    <w:rsid w:val="00804F0D"/>
    <w:rsid w:val="00805C5E"/>
    <w:rsid w:val="00805DD5"/>
    <w:rsid w:val="008071B6"/>
    <w:rsid w:val="00823A44"/>
    <w:rsid w:val="00825F2C"/>
    <w:rsid w:val="008263ED"/>
    <w:rsid w:val="00831B0C"/>
    <w:rsid w:val="0083260F"/>
    <w:rsid w:val="00832AD0"/>
    <w:rsid w:val="00832CF9"/>
    <w:rsid w:val="00834299"/>
    <w:rsid w:val="0084173A"/>
    <w:rsid w:val="00850F10"/>
    <w:rsid w:val="00851C5A"/>
    <w:rsid w:val="00857647"/>
    <w:rsid w:val="00857B91"/>
    <w:rsid w:val="00860170"/>
    <w:rsid w:val="00861468"/>
    <w:rsid w:val="00861940"/>
    <w:rsid w:val="008649DB"/>
    <w:rsid w:val="0086744B"/>
    <w:rsid w:val="00870898"/>
    <w:rsid w:val="00870BBF"/>
    <w:rsid w:val="00871986"/>
    <w:rsid w:val="00872349"/>
    <w:rsid w:val="00873EF6"/>
    <w:rsid w:val="00875310"/>
    <w:rsid w:val="00877501"/>
    <w:rsid w:val="0088088C"/>
    <w:rsid w:val="0088147A"/>
    <w:rsid w:val="00885F11"/>
    <w:rsid w:val="00890576"/>
    <w:rsid w:val="00891DE6"/>
    <w:rsid w:val="0089302E"/>
    <w:rsid w:val="0089324B"/>
    <w:rsid w:val="00893317"/>
    <w:rsid w:val="00894D8C"/>
    <w:rsid w:val="00895886"/>
    <w:rsid w:val="00896A71"/>
    <w:rsid w:val="0089792A"/>
    <w:rsid w:val="008A28C0"/>
    <w:rsid w:val="008A3090"/>
    <w:rsid w:val="008A4D3D"/>
    <w:rsid w:val="008A5037"/>
    <w:rsid w:val="008A53B4"/>
    <w:rsid w:val="008A5595"/>
    <w:rsid w:val="008A7660"/>
    <w:rsid w:val="008B0AB0"/>
    <w:rsid w:val="008B2420"/>
    <w:rsid w:val="008C14FF"/>
    <w:rsid w:val="008C1CF2"/>
    <w:rsid w:val="008C1E1F"/>
    <w:rsid w:val="008C3A7F"/>
    <w:rsid w:val="008C4756"/>
    <w:rsid w:val="008C51E5"/>
    <w:rsid w:val="008C75BA"/>
    <w:rsid w:val="008C7C69"/>
    <w:rsid w:val="008D0B25"/>
    <w:rsid w:val="008D3B6D"/>
    <w:rsid w:val="008D3FA6"/>
    <w:rsid w:val="008D42D8"/>
    <w:rsid w:val="008D4D4A"/>
    <w:rsid w:val="008E3751"/>
    <w:rsid w:val="008E57DE"/>
    <w:rsid w:val="008F2B19"/>
    <w:rsid w:val="008F3268"/>
    <w:rsid w:val="008F4425"/>
    <w:rsid w:val="008F5CB9"/>
    <w:rsid w:val="008F5FA4"/>
    <w:rsid w:val="008F62F9"/>
    <w:rsid w:val="008F78B0"/>
    <w:rsid w:val="009046DF"/>
    <w:rsid w:val="00905EA2"/>
    <w:rsid w:val="00910950"/>
    <w:rsid w:val="00911C23"/>
    <w:rsid w:val="009121BC"/>
    <w:rsid w:val="0091338D"/>
    <w:rsid w:val="009153F7"/>
    <w:rsid w:val="0091573B"/>
    <w:rsid w:val="009158F7"/>
    <w:rsid w:val="00915C9D"/>
    <w:rsid w:val="0091790B"/>
    <w:rsid w:val="00920081"/>
    <w:rsid w:val="00920506"/>
    <w:rsid w:val="00923D95"/>
    <w:rsid w:val="009243E9"/>
    <w:rsid w:val="009255C7"/>
    <w:rsid w:val="0092622E"/>
    <w:rsid w:val="00930442"/>
    <w:rsid w:val="00930516"/>
    <w:rsid w:val="00930FB9"/>
    <w:rsid w:val="009331FB"/>
    <w:rsid w:val="0093678D"/>
    <w:rsid w:val="009419A2"/>
    <w:rsid w:val="00942282"/>
    <w:rsid w:val="0094263D"/>
    <w:rsid w:val="0094299D"/>
    <w:rsid w:val="00946956"/>
    <w:rsid w:val="0095192B"/>
    <w:rsid w:val="00953224"/>
    <w:rsid w:val="00956044"/>
    <w:rsid w:val="00961FB5"/>
    <w:rsid w:val="009634EF"/>
    <w:rsid w:val="00964624"/>
    <w:rsid w:val="00970AE4"/>
    <w:rsid w:val="00971C7C"/>
    <w:rsid w:val="00973F8C"/>
    <w:rsid w:val="0097665F"/>
    <w:rsid w:val="00983FA2"/>
    <w:rsid w:val="00985708"/>
    <w:rsid w:val="009861F1"/>
    <w:rsid w:val="00987883"/>
    <w:rsid w:val="009900B7"/>
    <w:rsid w:val="00990FDC"/>
    <w:rsid w:val="00992C71"/>
    <w:rsid w:val="009A0D8C"/>
    <w:rsid w:val="009A358E"/>
    <w:rsid w:val="009A3B0F"/>
    <w:rsid w:val="009A3F9B"/>
    <w:rsid w:val="009A4F13"/>
    <w:rsid w:val="009A592D"/>
    <w:rsid w:val="009B4C24"/>
    <w:rsid w:val="009B6FB1"/>
    <w:rsid w:val="009C3A08"/>
    <w:rsid w:val="009C3C3E"/>
    <w:rsid w:val="009C4D57"/>
    <w:rsid w:val="009C73DA"/>
    <w:rsid w:val="009C7DA4"/>
    <w:rsid w:val="009D5EE6"/>
    <w:rsid w:val="009D618B"/>
    <w:rsid w:val="009D7DF2"/>
    <w:rsid w:val="009E2032"/>
    <w:rsid w:val="009E5E7C"/>
    <w:rsid w:val="009E6908"/>
    <w:rsid w:val="009F2549"/>
    <w:rsid w:val="009F3415"/>
    <w:rsid w:val="009F4329"/>
    <w:rsid w:val="009F625B"/>
    <w:rsid w:val="009F6BDD"/>
    <w:rsid w:val="009F7964"/>
    <w:rsid w:val="009F7D0B"/>
    <w:rsid w:val="00A00909"/>
    <w:rsid w:val="00A00CA5"/>
    <w:rsid w:val="00A04EF6"/>
    <w:rsid w:val="00A06A5B"/>
    <w:rsid w:val="00A10FA9"/>
    <w:rsid w:val="00A11E75"/>
    <w:rsid w:val="00A11F35"/>
    <w:rsid w:val="00A125CC"/>
    <w:rsid w:val="00A12ECB"/>
    <w:rsid w:val="00A1300B"/>
    <w:rsid w:val="00A14AA0"/>
    <w:rsid w:val="00A220E6"/>
    <w:rsid w:val="00A22B9B"/>
    <w:rsid w:val="00A25153"/>
    <w:rsid w:val="00A2611F"/>
    <w:rsid w:val="00A26189"/>
    <w:rsid w:val="00A34987"/>
    <w:rsid w:val="00A40BBD"/>
    <w:rsid w:val="00A40EBE"/>
    <w:rsid w:val="00A41D5E"/>
    <w:rsid w:val="00A43443"/>
    <w:rsid w:val="00A46062"/>
    <w:rsid w:val="00A46D78"/>
    <w:rsid w:val="00A52419"/>
    <w:rsid w:val="00A52461"/>
    <w:rsid w:val="00A524F7"/>
    <w:rsid w:val="00A54F35"/>
    <w:rsid w:val="00A56567"/>
    <w:rsid w:val="00A604F8"/>
    <w:rsid w:val="00A613FB"/>
    <w:rsid w:val="00A61F9F"/>
    <w:rsid w:val="00A63AD9"/>
    <w:rsid w:val="00A6699A"/>
    <w:rsid w:val="00A66AA6"/>
    <w:rsid w:val="00A67163"/>
    <w:rsid w:val="00A70E7E"/>
    <w:rsid w:val="00A73C3A"/>
    <w:rsid w:val="00A75713"/>
    <w:rsid w:val="00A80AF8"/>
    <w:rsid w:val="00A8205E"/>
    <w:rsid w:val="00A8365C"/>
    <w:rsid w:val="00A83D8B"/>
    <w:rsid w:val="00A847E6"/>
    <w:rsid w:val="00A84C2A"/>
    <w:rsid w:val="00A85A5A"/>
    <w:rsid w:val="00A870E3"/>
    <w:rsid w:val="00A90AB1"/>
    <w:rsid w:val="00A9395C"/>
    <w:rsid w:val="00A9495C"/>
    <w:rsid w:val="00A96690"/>
    <w:rsid w:val="00A96C01"/>
    <w:rsid w:val="00A977BC"/>
    <w:rsid w:val="00AA1000"/>
    <w:rsid w:val="00AA28AB"/>
    <w:rsid w:val="00AA3D33"/>
    <w:rsid w:val="00AA3EBB"/>
    <w:rsid w:val="00AA46C0"/>
    <w:rsid w:val="00AA52B9"/>
    <w:rsid w:val="00AB2069"/>
    <w:rsid w:val="00AC0E9F"/>
    <w:rsid w:val="00AC1413"/>
    <w:rsid w:val="00AC24A4"/>
    <w:rsid w:val="00AC2A29"/>
    <w:rsid w:val="00AC5974"/>
    <w:rsid w:val="00AC6CD3"/>
    <w:rsid w:val="00AD6A9B"/>
    <w:rsid w:val="00AD6F7A"/>
    <w:rsid w:val="00AE165B"/>
    <w:rsid w:val="00AE34E7"/>
    <w:rsid w:val="00AE530A"/>
    <w:rsid w:val="00AF1353"/>
    <w:rsid w:val="00AF1801"/>
    <w:rsid w:val="00AF4410"/>
    <w:rsid w:val="00AF644C"/>
    <w:rsid w:val="00AF6FF5"/>
    <w:rsid w:val="00B04248"/>
    <w:rsid w:val="00B04719"/>
    <w:rsid w:val="00B05477"/>
    <w:rsid w:val="00B06357"/>
    <w:rsid w:val="00B07A67"/>
    <w:rsid w:val="00B116DC"/>
    <w:rsid w:val="00B1185B"/>
    <w:rsid w:val="00B11FE0"/>
    <w:rsid w:val="00B12130"/>
    <w:rsid w:val="00B13433"/>
    <w:rsid w:val="00B13933"/>
    <w:rsid w:val="00B21A08"/>
    <w:rsid w:val="00B220AA"/>
    <w:rsid w:val="00B22E1E"/>
    <w:rsid w:val="00B24041"/>
    <w:rsid w:val="00B2541D"/>
    <w:rsid w:val="00B256C0"/>
    <w:rsid w:val="00B25FFE"/>
    <w:rsid w:val="00B27F84"/>
    <w:rsid w:val="00B3081D"/>
    <w:rsid w:val="00B309C2"/>
    <w:rsid w:val="00B33E4B"/>
    <w:rsid w:val="00B365A0"/>
    <w:rsid w:val="00B3794F"/>
    <w:rsid w:val="00B424A9"/>
    <w:rsid w:val="00B45323"/>
    <w:rsid w:val="00B45948"/>
    <w:rsid w:val="00B47473"/>
    <w:rsid w:val="00B47561"/>
    <w:rsid w:val="00B5239A"/>
    <w:rsid w:val="00B53C98"/>
    <w:rsid w:val="00B54017"/>
    <w:rsid w:val="00B564F3"/>
    <w:rsid w:val="00B576CF"/>
    <w:rsid w:val="00B62256"/>
    <w:rsid w:val="00B664FD"/>
    <w:rsid w:val="00B666CC"/>
    <w:rsid w:val="00B707F1"/>
    <w:rsid w:val="00B70D4D"/>
    <w:rsid w:val="00B7167D"/>
    <w:rsid w:val="00B71767"/>
    <w:rsid w:val="00B72BA8"/>
    <w:rsid w:val="00B76EE3"/>
    <w:rsid w:val="00B80438"/>
    <w:rsid w:val="00B83A23"/>
    <w:rsid w:val="00B8523F"/>
    <w:rsid w:val="00B8564E"/>
    <w:rsid w:val="00B86969"/>
    <w:rsid w:val="00B86EA2"/>
    <w:rsid w:val="00B915A0"/>
    <w:rsid w:val="00B91D10"/>
    <w:rsid w:val="00B91E8F"/>
    <w:rsid w:val="00B9447A"/>
    <w:rsid w:val="00BA076A"/>
    <w:rsid w:val="00BA121F"/>
    <w:rsid w:val="00BA13AC"/>
    <w:rsid w:val="00BA3937"/>
    <w:rsid w:val="00BA7D41"/>
    <w:rsid w:val="00BB5710"/>
    <w:rsid w:val="00BB64AB"/>
    <w:rsid w:val="00BC16B1"/>
    <w:rsid w:val="00BC16F2"/>
    <w:rsid w:val="00BC3DAC"/>
    <w:rsid w:val="00BC3DB9"/>
    <w:rsid w:val="00BC5EDF"/>
    <w:rsid w:val="00BC64C3"/>
    <w:rsid w:val="00BD0296"/>
    <w:rsid w:val="00BD0FCA"/>
    <w:rsid w:val="00BD254D"/>
    <w:rsid w:val="00BD472F"/>
    <w:rsid w:val="00BD768A"/>
    <w:rsid w:val="00BE2A2B"/>
    <w:rsid w:val="00BE2D6F"/>
    <w:rsid w:val="00BE5712"/>
    <w:rsid w:val="00BF4034"/>
    <w:rsid w:val="00BF5DB5"/>
    <w:rsid w:val="00C009D6"/>
    <w:rsid w:val="00C01B48"/>
    <w:rsid w:val="00C0255E"/>
    <w:rsid w:val="00C034B1"/>
    <w:rsid w:val="00C0496F"/>
    <w:rsid w:val="00C04971"/>
    <w:rsid w:val="00C07549"/>
    <w:rsid w:val="00C07CBC"/>
    <w:rsid w:val="00C1207D"/>
    <w:rsid w:val="00C120EB"/>
    <w:rsid w:val="00C12DF7"/>
    <w:rsid w:val="00C15B3A"/>
    <w:rsid w:val="00C15DEC"/>
    <w:rsid w:val="00C16AE1"/>
    <w:rsid w:val="00C207E8"/>
    <w:rsid w:val="00C232BF"/>
    <w:rsid w:val="00C23BBC"/>
    <w:rsid w:val="00C257C5"/>
    <w:rsid w:val="00C26C11"/>
    <w:rsid w:val="00C27076"/>
    <w:rsid w:val="00C33A72"/>
    <w:rsid w:val="00C40638"/>
    <w:rsid w:val="00C426FE"/>
    <w:rsid w:val="00C463D6"/>
    <w:rsid w:val="00C544F0"/>
    <w:rsid w:val="00C55B48"/>
    <w:rsid w:val="00C6103C"/>
    <w:rsid w:val="00C6142A"/>
    <w:rsid w:val="00C64EE8"/>
    <w:rsid w:val="00C65130"/>
    <w:rsid w:val="00C74641"/>
    <w:rsid w:val="00C769BA"/>
    <w:rsid w:val="00C76DAC"/>
    <w:rsid w:val="00C83192"/>
    <w:rsid w:val="00C95AF9"/>
    <w:rsid w:val="00CA01F7"/>
    <w:rsid w:val="00CA1F16"/>
    <w:rsid w:val="00CA492F"/>
    <w:rsid w:val="00CA6017"/>
    <w:rsid w:val="00CA752A"/>
    <w:rsid w:val="00CB1342"/>
    <w:rsid w:val="00CB1625"/>
    <w:rsid w:val="00CB2B07"/>
    <w:rsid w:val="00CB68EA"/>
    <w:rsid w:val="00CC01A8"/>
    <w:rsid w:val="00CC4F15"/>
    <w:rsid w:val="00CC7AAC"/>
    <w:rsid w:val="00CD2446"/>
    <w:rsid w:val="00CD689C"/>
    <w:rsid w:val="00CD71E3"/>
    <w:rsid w:val="00CE00C0"/>
    <w:rsid w:val="00CE057C"/>
    <w:rsid w:val="00CE137B"/>
    <w:rsid w:val="00CF2E71"/>
    <w:rsid w:val="00CF2F3D"/>
    <w:rsid w:val="00CF3280"/>
    <w:rsid w:val="00CF3723"/>
    <w:rsid w:val="00D000A0"/>
    <w:rsid w:val="00D022D9"/>
    <w:rsid w:val="00D0347E"/>
    <w:rsid w:val="00D0732E"/>
    <w:rsid w:val="00D07F35"/>
    <w:rsid w:val="00D1525E"/>
    <w:rsid w:val="00D210E9"/>
    <w:rsid w:val="00D224F0"/>
    <w:rsid w:val="00D24726"/>
    <w:rsid w:val="00D2675A"/>
    <w:rsid w:val="00D274E2"/>
    <w:rsid w:val="00D2789D"/>
    <w:rsid w:val="00D27A9D"/>
    <w:rsid w:val="00D27F3E"/>
    <w:rsid w:val="00D30638"/>
    <w:rsid w:val="00D31E78"/>
    <w:rsid w:val="00D3301E"/>
    <w:rsid w:val="00D33C89"/>
    <w:rsid w:val="00D34C8A"/>
    <w:rsid w:val="00D36038"/>
    <w:rsid w:val="00D377EC"/>
    <w:rsid w:val="00D407B0"/>
    <w:rsid w:val="00D419DB"/>
    <w:rsid w:val="00D425AD"/>
    <w:rsid w:val="00D441FE"/>
    <w:rsid w:val="00D4489E"/>
    <w:rsid w:val="00D52EE3"/>
    <w:rsid w:val="00D53295"/>
    <w:rsid w:val="00D54F6C"/>
    <w:rsid w:val="00D56764"/>
    <w:rsid w:val="00D62ECC"/>
    <w:rsid w:val="00D636C8"/>
    <w:rsid w:val="00D64EED"/>
    <w:rsid w:val="00D7099C"/>
    <w:rsid w:val="00D74E25"/>
    <w:rsid w:val="00D75DF1"/>
    <w:rsid w:val="00D76A56"/>
    <w:rsid w:val="00D77252"/>
    <w:rsid w:val="00D82039"/>
    <w:rsid w:val="00D824AC"/>
    <w:rsid w:val="00D82C95"/>
    <w:rsid w:val="00D84368"/>
    <w:rsid w:val="00D8474B"/>
    <w:rsid w:val="00D85749"/>
    <w:rsid w:val="00D90678"/>
    <w:rsid w:val="00D90DEB"/>
    <w:rsid w:val="00D943BD"/>
    <w:rsid w:val="00D953CB"/>
    <w:rsid w:val="00D95D04"/>
    <w:rsid w:val="00D960F8"/>
    <w:rsid w:val="00D97CEF"/>
    <w:rsid w:val="00DA32F6"/>
    <w:rsid w:val="00DA33D5"/>
    <w:rsid w:val="00DA45BD"/>
    <w:rsid w:val="00DB2C9B"/>
    <w:rsid w:val="00DB2EC8"/>
    <w:rsid w:val="00DB3E18"/>
    <w:rsid w:val="00DB7CF0"/>
    <w:rsid w:val="00DC0791"/>
    <w:rsid w:val="00DC1351"/>
    <w:rsid w:val="00DC2978"/>
    <w:rsid w:val="00DC5116"/>
    <w:rsid w:val="00DD5BFE"/>
    <w:rsid w:val="00DD6C66"/>
    <w:rsid w:val="00DD6EA9"/>
    <w:rsid w:val="00DE297C"/>
    <w:rsid w:val="00DF0342"/>
    <w:rsid w:val="00DF09C7"/>
    <w:rsid w:val="00DF3E76"/>
    <w:rsid w:val="00DF3F4C"/>
    <w:rsid w:val="00DF78F9"/>
    <w:rsid w:val="00E00CC0"/>
    <w:rsid w:val="00E02438"/>
    <w:rsid w:val="00E02764"/>
    <w:rsid w:val="00E06143"/>
    <w:rsid w:val="00E0706F"/>
    <w:rsid w:val="00E10B92"/>
    <w:rsid w:val="00E10BA5"/>
    <w:rsid w:val="00E11DC2"/>
    <w:rsid w:val="00E1252B"/>
    <w:rsid w:val="00E14453"/>
    <w:rsid w:val="00E1510E"/>
    <w:rsid w:val="00E15CF7"/>
    <w:rsid w:val="00E279C7"/>
    <w:rsid w:val="00E304E0"/>
    <w:rsid w:val="00E31E6C"/>
    <w:rsid w:val="00E32DED"/>
    <w:rsid w:val="00E33C74"/>
    <w:rsid w:val="00E33DA9"/>
    <w:rsid w:val="00E3469A"/>
    <w:rsid w:val="00E36A8F"/>
    <w:rsid w:val="00E41244"/>
    <w:rsid w:val="00E41B59"/>
    <w:rsid w:val="00E42ABA"/>
    <w:rsid w:val="00E452D1"/>
    <w:rsid w:val="00E47184"/>
    <w:rsid w:val="00E4783C"/>
    <w:rsid w:val="00E525EF"/>
    <w:rsid w:val="00E53541"/>
    <w:rsid w:val="00E57BE3"/>
    <w:rsid w:val="00E57DBB"/>
    <w:rsid w:val="00E60F1A"/>
    <w:rsid w:val="00E65D8B"/>
    <w:rsid w:val="00E6630F"/>
    <w:rsid w:val="00E72D36"/>
    <w:rsid w:val="00E72D54"/>
    <w:rsid w:val="00E805EE"/>
    <w:rsid w:val="00E809DA"/>
    <w:rsid w:val="00E81EBA"/>
    <w:rsid w:val="00E83576"/>
    <w:rsid w:val="00E87463"/>
    <w:rsid w:val="00E90F8F"/>
    <w:rsid w:val="00E95E2E"/>
    <w:rsid w:val="00EA0D77"/>
    <w:rsid w:val="00EA425A"/>
    <w:rsid w:val="00EB0E5A"/>
    <w:rsid w:val="00EB30B0"/>
    <w:rsid w:val="00EB5BF2"/>
    <w:rsid w:val="00EB7043"/>
    <w:rsid w:val="00EC087B"/>
    <w:rsid w:val="00EC08D8"/>
    <w:rsid w:val="00EC3EF3"/>
    <w:rsid w:val="00EC47A0"/>
    <w:rsid w:val="00EC5744"/>
    <w:rsid w:val="00EC69E7"/>
    <w:rsid w:val="00EC795E"/>
    <w:rsid w:val="00ED2D1E"/>
    <w:rsid w:val="00ED3FC1"/>
    <w:rsid w:val="00ED430F"/>
    <w:rsid w:val="00ED5660"/>
    <w:rsid w:val="00EF4A58"/>
    <w:rsid w:val="00EF6226"/>
    <w:rsid w:val="00F20877"/>
    <w:rsid w:val="00F2276D"/>
    <w:rsid w:val="00F30A18"/>
    <w:rsid w:val="00F30A7F"/>
    <w:rsid w:val="00F31860"/>
    <w:rsid w:val="00F323DD"/>
    <w:rsid w:val="00F35BEF"/>
    <w:rsid w:val="00F36559"/>
    <w:rsid w:val="00F36BBF"/>
    <w:rsid w:val="00F40320"/>
    <w:rsid w:val="00F42BFE"/>
    <w:rsid w:val="00F4491C"/>
    <w:rsid w:val="00F44EBE"/>
    <w:rsid w:val="00F51D1E"/>
    <w:rsid w:val="00F521AD"/>
    <w:rsid w:val="00F559CE"/>
    <w:rsid w:val="00F56220"/>
    <w:rsid w:val="00F56389"/>
    <w:rsid w:val="00F61C74"/>
    <w:rsid w:val="00F6231D"/>
    <w:rsid w:val="00F67B3A"/>
    <w:rsid w:val="00F714F9"/>
    <w:rsid w:val="00F71884"/>
    <w:rsid w:val="00F72785"/>
    <w:rsid w:val="00F7609A"/>
    <w:rsid w:val="00F76B20"/>
    <w:rsid w:val="00F8504D"/>
    <w:rsid w:val="00F90ABC"/>
    <w:rsid w:val="00F90FED"/>
    <w:rsid w:val="00F944F3"/>
    <w:rsid w:val="00F96397"/>
    <w:rsid w:val="00FA3F08"/>
    <w:rsid w:val="00FA5D18"/>
    <w:rsid w:val="00FB1AA6"/>
    <w:rsid w:val="00FB2B84"/>
    <w:rsid w:val="00FB65FF"/>
    <w:rsid w:val="00FB7B74"/>
    <w:rsid w:val="00FC13CB"/>
    <w:rsid w:val="00FC4786"/>
    <w:rsid w:val="00FC4A69"/>
    <w:rsid w:val="00FD02B1"/>
    <w:rsid w:val="00FD0B01"/>
    <w:rsid w:val="00FD2A3F"/>
    <w:rsid w:val="00FD3A62"/>
    <w:rsid w:val="00FD3F66"/>
    <w:rsid w:val="00FD6296"/>
    <w:rsid w:val="00FD6CB4"/>
    <w:rsid w:val="00FE07F8"/>
    <w:rsid w:val="00FE08C4"/>
    <w:rsid w:val="00FE0A5E"/>
    <w:rsid w:val="00FE0F17"/>
    <w:rsid w:val="00FE1C8E"/>
    <w:rsid w:val="00FE2A8B"/>
    <w:rsid w:val="00FE431E"/>
    <w:rsid w:val="00FE5091"/>
    <w:rsid w:val="00FE63C1"/>
    <w:rsid w:val="00FE7E6B"/>
    <w:rsid w:val="00FF1CB1"/>
    <w:rsid w:val="00FF2756"/>
    <w:rsid w:val="00FF2E0C"/>
    <w:rsid w:val="00FF4F46"/>
    <w:rsid w:val="00FF5385"/>
    <w:rsid w:val="00FF5C54"/>
    <w:rsid w:val="00FF69DA"/>
    <w:rsid w:val="00FF7C9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4491C"/>
    <w:pPr>
      <w:spacing w:before="100" w:beforeAutospacing="1" w:after="100" w:afterAutospacing="1"/>
    </w:pPr>
    <w:rPr>
      <w:lang w:val="ru-RU"/>
    </w:rPr>
  </w:style>
</w:styles>
</file>

<file path=word/webSettings.xml><?xml version="1.0" encoding="utf-8"?>
<w:webSettings xmlns:r="http://schemas.openxmlformats.org/officeDocument/2006/relationships" xmlns:w="http://schemas.openxmlformats.org/wordprocessingml/2006/main">
  <w:divs>
    <w:div w:id="4036498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912</Words>
  <Characters>5200</Characters>
  <Application>Microsoft Office Outlook</Application>
  <DocSecurity>0</DocSecurity>
  <Lines>0</Lines>
  <Paragraphs>0</Paragraphs>
  <ScaleCrop>false</ScaleCrop>
  <Company>MoBIL GROUP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Спокойный новорожденный - это возможно</dc:title>
  <dc:subject/>
  <dc:creator>user</dc:creator>
  <cp:keywords/>
  <dc:description/>
  <cp:lastModifiedBy>user</cp:lastModifiedBy>
  <cp:revision>2</cp:revision>
  <dcterms:created xsi:type="dcterms:W3CDTF">2017-02-16T10:38:00Z</dcterms:created>
  <dcterms:modified xsi:type="dcterms:W3CDTF">2017-02-16T10:38:00Z</dcterms:modified>
</cp:coreProperties>
</file>