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BF0" w:rsidRPr="00C81EE7" w:rsidRDefault="00B55BF0" w:rsidP="00C81EE7">
      <w:pPr>
        <w:pStyle w:val="NormalWeb"/>
        <w:shd w:val="clear" w:color="auto" w:fill="FFFFFF"/>
        <w:spacing w:before="0" w:beforeAutospacing="0" w:after="0" w:afterAutospacing="0"/>
        <w:ind w:left="-540" w:firstLine="540"/>
        <w:jc w:val="center"/>
        <w:textAlignment w:val="baseline"/>
        <w:rPr>
          <w:b/>
          <w:color w:val="000000"/>
          <w:sz w:val="36"/>
          <w:szCs w:val="36"/>
        </w:rPr>
      </w:pPr>
      <w:r w:rsidRPr="00C81EE7">
        <w:rPr>
          <w:b/>
          <w:color w:val="000000"/>
          <w:sz w:val="36"/>
          <w:szCs w:val="36"/>
          <w:shd w:val="clear" w:color="auto" w:fill="FFFFFF"/>
        </w:rPr>
        <w:t>Как начать изучение иностранного языка и избежать разочарования</w:t>
      </w:r>
    </w:p>
    <w:p w:rsidR="00B55BF0" w:rsidRDefault="00B55BF0" w:rsidP="00382209">
      <w:pPr>
        <w:ind w:left="-540" w:firstLine="540"/>
        <w:rPr>
          <w:lang w:val="ru-RU"/>
        </w:rPr>
      </w:pPr>
      <w:r>
        <w:rPr>
          <w:lang w:val="ru-RU"/>
        </w:rPr>
        <w:t xml:space="preserve">Мало кто сможет поспорить с тем фактом, что знание иностранного языка в наше время – это не роскошь, а необходимость. Появилось больше сфер, которые раньше совершенно не нуждались в специалистах, знающих язык, теперь массово пишут в требованиях к сотрудникам – владение английским языком. Почему так? Дело в том, что многие отрасли направлены на международный рынок, где иностранные компании готовы к сотрудничеству и вложению огромных капиталов в Ваш бизнес, но при условии, что вы сможете найти с ними общие темы. Именно поэтому, даже маленькие фирмы стремятся иметь в своем штате компетентного человека, который бы смог представить их интересы с новыми партнерами. Речь идет о переписке, контрактах, переговорах и документации. Род занятия компании может быть разнообразной, ведь каждая пытается удержаться на рынке, укрепив свое имя и репутацию. </w:t>
      </w:r>
    </w:p>
    <w:p w:rsidR="00B55BF0" w:rsidRDefault="00B55BF0" w:rsidP="00382209">
      <w:pPr>
        <w:ind w:left="-540" w:firstLine="540"/>
        <w:rPr>
          <w:lang w:val="ru-RU"/>
        </w:rPr>
      </w:pPr>
      <w:r>
        <w:rPr>
          <w:lang w:val="ru-RU"/>
        </w:rPr>
        <w:t xml:space="preserve">Много современных людей, которые хотят быть успешными, понимают, что владение иностранным языком им просто необходимо, так как перед ними откроется огромный спектр возможностей. Они смогут читать книги в оригинале, смотреть фильмы без переводов, слушать зарубежную музыку и понимать контекст песни, путешествовать в разные страны, где комфортно общаться с местными жителями без переводчиков и разговорников. Но главное, что движет людьми – это рост по карьерной лестнице. </w:t>
      </w:r>
    </w:p>
    <w:p w:rsidR="00B55BF0" w:rsidRDefault="00B55BF0" w:rsidP="00382209">
      <w:pPr>
        <w:ind w:left="-540" w:firstLine="540"/>
        <w:rPr>
          <w:lang w:val="ru-RU"/>
        </w:rPr>
      </w:pPr>
      <w:r>
        <w:rPr>
          <w:lang w:val="ru-RU"/>
        </w:rPr>
        <w:t xml:space="preserve">Большинство это хорошо осознают и пытаются исправить, только не знают как. Главный вопрос, с чего начать? Первое впечатление очень важно, чтобы человек смог выбрать верное решение и не разочароваться. Хорошо тем, что буквально на каждом столбу и на онлайн площадках, мы видим призывы к началу работы над английским. Перед Вами постает выбор: с кем бы вы хотели начать обучение. Для этого мы кратко опишем все возможные варианты. </w:t>
      </w:r>
    </w:p>
    <w:p w:rsidR="00B55BF0" w:rsidRDefault="00B55BF0" w:rsidP="00382209">
      <w:pPr>
        <w:ind w:left="-540" w:firstLine="540"/>
        <w:rPr>
          <w:lang w:val="ru-RU"/>
        </w:rPr>
      </w:pPr>
      <w:r>
        <w:rPr>
          <w:lang w:val="ru-RU"/>
        </w:rPr>
        <w:t xml:space="preserve">Чаще всего вы встречаете объявления различных курсов и частных школ, где Вам предложат пройти ускоренный курс обучения. Какой принцип их работы? Так как большинство желающих посещать подобные заведения – это взрослые, образованные и работающие жители, соответственно время занятий выбирается вечернее для Вашего удобства. Образуют группы по 10-15 человек, с которыми занимается один и тот же учитель. В международные школы часто приглашают иностранцев, которые помогают легче воспринимать речь носителя и дает возможность практики «живого» общения. Стоимость подобных курсов рассчитывается на месяц и зависит от уровня учреждения и предоставленных Вам услуг. </w:t>
      </w:r>
    </w:p>
    <w:p w:rsidR="00B55BF0" w:rsidRDefault="00B55BF0" w:rsidP="00382209">
      <w:pPr>
        <w:ind w:left="-540" w:firstLine="540"/>
        <w:rPr>
          <w:lang w:val="ru-RU"/>
        </w:rPr>
      </w:pPr>
      <w:r>
        <w:rPr>
          <w:lang w:val="ru-RU"/>
        </w:rPr>
        <w:t xml:space="preserve">Если Вы любите больше индивидуальный подход в обучении и хотите, чтобы учитель уделял внимание только Вам, то нужно искать репетитора. Не обязательно это должен быть учитель со школы или преподаватель университета. Очень популярны переводчики и те люди, которые прожили несколько лет за границей и имеют хороший разговорный уровень и смогут Вас научить всем тонкостям беседы на «живом», разговорном языке. Как проходят такие занятия? Чаще всего вы приезжаете домой к преподавателю, где и проходит урок в удобное для вас обоих время. В среднем урок длится академический или астрономический час. Соответственно 45 или 60 минут. Расценки на подобные услуги зависят от многих факторов: место и время, уровень преподавателя и цель, которую Вы преследуете при изучении.  </w:t>
      </w:r>
    </w:p>
    <w:p w:rsidR="00B55BF0" w:rsidRDefault="00B55BF0" w:rsidP="00382209">
      <w:pPr>
        <w:ind w:left="-540" w:firstLine="540"/>
        <w:rPr>
          <w:lang w:val="ru-RU"/>
        </w:rPr>
      </w:pPr>
      <w:r>
        <w:rPr>
          <w:lang w:val="ru-RU"/>
        </w:rPr>
        <w:t>Следует особый акцент сделать на популярном виде занятий через скайп. Этот способ появился совсем недавно, но у него есть много поклонников, что делает ему хорошую репутацию. Особое преимущество является в том, что Вы находитесь у себя дома за привычным рабочим местом. Неотъемлемым условием подобных уроков – это наличие компьютера, интернета, скайпа, камеры и гарнитуры. Вы прекрасно видите и слышите учителя, скачиваете все материалы, которые он Вам высылает, и получаете возможность под контролем постигать новый для Вас материал. График занятий Вы определяете самостоятельно и возможны уроки в ночное время. Ценовая политика разная, но сдельная.</w:t>
      </w:r>
    </w:p>
    <w:p w:rsidR="00B55BF0" w:rsidRDefault="00B55BF0" w:rsidP="00382209">
      <w:pPr>
        <w:ind w:left="-540" w:firstLine="540"/>
        <w:rPr>
          <w:lang w:val="ru-RU"/>
        </w:rPr>
      </w:pPr>
      <w:r>
        <w:rPr>
          <w:lang w:val="ru-RU"/>
        </w:rPr>
        <w:t>Одним из популярных видов познания иностранного языка является самообразование. Десятки лет назад это было достаточно сложно сделать, но при появлении интернета, все проблемы ушли на задний план. В сети Вы можете найти абсолютно все: начиная от популярных сборников самоучителей, которые в себя включают аудио приложение, до разговорников и списков самых распространенных фраз. Если Вы уверенны в своих силах и способностях, без чьей-либо помощи выучить язык, то Вам зеленый свет. Рекомендуем воспользоваться следующими помощниками: видео уроки, фильмы с субтитрами, аудио словари, различные яркие карточки с лексикой, что облегчит работу Вашей памяти.</w:t>
      </w:r>
    </w:p>
    <w:p w:rsidR="00B55BF0" w:rsidRDefault="00B55BF0" w:rsidP="00382209">
      <w:pPr>
        <w:ind w:left="-540" w:firstLine="540"/>
        <w:rPr>
          <w:lang w:val="ru-RU"/>
        </w:rPr>
      </w:pPr>
      <w:r>
        <w:rPr>
          <w:lang w:val="ru-RU"/>
        </w:rPr>
        <w:t xml:space="preserve">Выбор способов освоить предмет остается за Вами, и никто его Вам не вправе навязать, но что и за чем учить новичкам? Здесь нужен четкий алгоритм, ведь в противном случае желаемого хорошего результата можно не добиться. </w:t>
      </w:r>
    </w:p>
    <w:p w:rsidR="00B55BF0" w:rsidRDefault="00B55BF0" w:rsidP="00382209">
      <w:pPr>
        <w:ind w:left="-540" w:firstLine="540"/>
        <w:rPr>
          <w:lang w:val="ru-RU"/>
        </w:rPr>
      </w:pPr>
      <w:r>
        <w:rPr>
          <w:lang w:val="ru-RU"/>
        </w:rPr>
        <w:t xml:space="preserve">Итак, начинать необходимо с самых азов. Для того, чтобы хоть немного разбираться в английском, нужно начинать с правил чтения. Осилив сложную фонетику и разобравшись со всеми дифтонгами и немыми буквами, вы можете преступить к изучению лексики. Словарный запас должен быть большим и самым разнообразным. Не забывайте о Вашей причине изучения иностранного языка, именно с ней Вы и согласовываете основную лексику. Разговорная речь, простые бытовые фразы должен знать даже экономист или юрист, ведь кроме узкой направленности Вы будете общаться с людьми, так что начинайте всегда с простого. Далее Вы решите, что пора переходить к устной речи. Нет! Это большая ошибка. Невозможно правильно говорить и строить предложения без знания грамматики. Речь не идет о доскональном знании всех правил наизусть, но основной минимальный объем, Вы обязаны осилить. Вы должны четко знать, какой порядок слов в повествовательном предложении, а какой - в вопросительном. Ведь в английском одной интонацией вы корректный вопрос не зададите. После того, как вы немного разобрались с грамматикой, смело начинайте строить предложения и пытайтесь их связать в простой текст. С каждым разом усложняя материал, согласно изначально заданной цели. </w:t>
      </w:r>
    </w:p>
    <w:p w:rsidR="00B55BF0" w:rsidRDefault="00B55BF0" w:rsidP="00382209">
      <w:pPr>
        <w:ind w:left="-540" w:firstLine="540"/>
        <w:rPr>
          <w:lang w:val="ru-RU"/>
        </w:rPr>
      </w:pPr>
      <w:r>
        <w:rPr>
          <w:lang w:val="ru-RU"/>
        </w:rPr>
        <w:t xml:space="preserve">Изучение иностранного языка – это сложный процесс, но возможный. Вы обязаны четко соблюдать алгоритм занятий, не перескакивать, упуская главные моменты. Если Вы все будете делать правильно и не спеша, то разочаровываться у Вас не будет причин.  </w:t>
      </w:r>
    </w:p>
    <w:p w:rsidR="00B55BF0" w:rsidRPr="005E0124" w:rsidRDefault="00B55BF0" w:rsidP="00382209">
      <w:pPr>
        <w:ind w:left="-540" w:firstLine="540"/>
        <w:rPr>
          <w:b/>
          <w:lang w:val="ru-RU"/>
        </w:rPr>
      </w:pPr>
    </w:p>
    <w:p w:rsidR="00B55BF0" w:rsidRPr="005E0124" w:rsidRDefault="00B55BF0" w:rsidP="005E0124">
      <w:pPr>
        <w:ind w:left="-540" w:firstLine="540"/>
        <w:rPr>
          <w:lang w:val="ru-RU"/>
        </w:rPr>
      </w:pPr>
      <w:r w:rsidRPr="005E0124">
        <w:rPr>
          <w:b/>
          <w:lang w:val="ru-RU"/>
        </w:rPr>
        <w:t>Ключевые слова:</w:t>
      </w:r>
      <w:r>
        <w:rPr>
          <w:lang w:val="ru-RU"/>
        </w:rPr>
        <w:t xml:space="preserve"> </w:t>
      </w:r>
      <w:r w:rsidRPr="005E0124">
        <w:rPr>
          <w:lang w:val="ru-RU"/>
        </w:rPr>
        <w:t>язык</w:t>
      </w:r>
      <w:r>
        <w:rPr>
          <w:lang w:val="ru-RU"/>
        </w:rPr>
        <w:t xml:space="preserve">, иностранный, </w:t>
      </w:r>
      <w:r w:rsidRPr="005E0124">
        <w:rPr>
          <w:lang w:val="ru-RU"/>
        </w:rPr>
        <w:t>занятия</w:t>
      </w:r>
      <w:r>
        <w:rPr>
          <w:lang w:val="ru-RU"/>
        </w:rPr>
        <w:t xml:space="preserve">, иностранный язык, </w:t>
      </w:r>
      <w:r w:rsidRPr="005E0124">
        <w:rPr>
          <w:lang w:val="ru-RU"/>
        </w:rPr>
        <w:t>время</w:t>
      </w:r>
      <w:r>
        <w:rPr>
          <w:lang w:val="ru-RU"/>
        </w:rPr>
        <w:t xml:space="preserve">, </w:t>
      </w:r>
      <w:r w:rsidRPr="005E0124">
        <w:rPr>
          <w:lang w:val="ru-RU"/>
        </w:rPr>
        <w:t>изучение</w:t>
      </w:r>
      <w:r>
        <w:rPr>
          <w:lang w:val="ru-RU"/>
        </w:rPr>
        <w:t xml:space="preserve">, начинать, </w:t>
      </w:r>
      <w:r w:rsidRPr="005E0124">
        <w:rPr>
          <w:lang w:val="ru-RU"/>
        </w:rPr>
        <w:t>речь</w:t>
      </w:r>
      <w:r>
        <w:rPr>
          <w:lang w:val="ru-RU"/>
        </w:rPr>
        <w:t xml:space="preserve">, английский, </w:t>
      </w:r>
      <w:r w:rsidRPr="005E0124">
        <w:rPr>
          <w:lang w:val="ru-RU"/>
        </w:rPr>
        <w:t>должен</w:t>
      </w:r>
      <w:r>
        <w:rPr>
          <w:lang w:val="ru-RU"/>
        </w:rPr>
        <w:t xml:space="preserve">, </w:t>
      </w:r>
      <w:r w:rsidRPr="005E0124">
        <w:rPr>
          <w:lang w:val="ru-RU"/>
        </w:rPr>
        <w:t>подобные</w:t>
      </w:r>
      <w:r>
        <w:rPr>
          <w:lang w:val="ru-RU"/>
        </w:rPr>
        <w:t xml:space="preserve">, </w:t>
      </w:r>
      <w:r w:rsidRPr="005E0124">
        <w:rPr>
          <w:lang w:val="ru-RU"/>
        </w:rPr>
        <w:t>популярны</w:t>
      </w:r>
      <w:r>
        <w:rPr>
          <w:lang w:val="ru-RU"/>
        </w:rPr>
        <w:t xml:space="preserve">, </w:t>
      </w:r>
      <w:r w:rsidRPr="005E0124">
        <w:rPr>
          <w:lang w:val="ru-RU"/>
        </w:rPr>
        <w:t>учитель</w:t>
      </w:r>
      <w:r>
        <w:rPr>
          <w:lang w:val="ru-RU"/>
        </w:rPr>
        <w:t xml:space="preserve">, возможности,  </w:t>
      </w:r>
      <w:r w:rsidRPr="005E0124">
        <w:rPr>
          <w:lang w:val="ru-RU"/>
        </w:rPr>
        <w:t>возможные</w:t>
      </w:r>
      <w:r>
        <w:rPr>
          <w:lang w:val="ru-RU"/>
        </w:rPr>
        <w:t>.</w:t>
      </w:r>
    </w:p>
    <w:p w:rsidR="00B55BF0" w:rsidRPr="005E0124" w:rsidRDefault="00B55BF0" w:rsidP="005E0124">
      <w:pPr>
        <w:ind w:left="-540" w:firstLine="540"/>
        <w:rPr>
          <w:lang w:val="ru-RU"/>
        </w:rPr>
      </w:pPr>
    </w:p>
    <w:sectPr w:rsidR="00B55BF0" w:rsidRPr="005E0124" w:rsidSect="00B55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810FBC"/>
    <w:multiLevelType w:val="multilevel"/>
    <w:tmpl w:val="A89AA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81EE7"/>
    <w:rsid w:val="00000B1A"/>
    <w:rsid w:val="00001947"/>
    <w:rsid w:val="00004175"/>
    <w:rsid w:val="000115DE"/>
    <w:rsid w:val="00013B96"/>
    <w:rsid w:val="0001635F"/>
    <w:rsid w:val="000174A7"/>
    <w:rsid w:val="00021309"/>
    <w:rsid w:val="000223A1"/>
    <w:rsid w:val="000237E5"/>
    <w:rsid w:val="00024076"/>
    <w:rsid w:val="00024915"/>
    <w:rsid w:val="000304F9"/>
    <w:rsid w:val="0003180D"/>
    <w:rsid w:val="00032CD5"/>
    <w:rsid w:val="0003540A"/>
    <w:rsid w:val="000371F3"/>
    <w:rsid w:val="00043325"/>
    <w:rsid w:val="00046687"/>
    <w:rsid w:val="00051296"/>
    <w:rsid w:val="00052A42"/>
    <w:rsid w:val="00060806"/>
    <w:rsid w:val="0006138C"/>
    <w:rsid w:val="00062766"/>
    <w:rsid w:val="00063C6A"/>
    <w:rsid w:val="00064617"/>
    <w:rsid w:val="00064C9E"/>
    <w:rsid w:val="000666C7"/>
    <w:rsid w:val="000674D8"/>
    <w:rsid w:val="00067C19"/>
    <w:rsid w:val="00070D41"/>
    <w:rsid w:val="0007270D"/>
    <w:rsid w:val="00072FDB"/>
    <w:rsid w:val="00074D7A"/>
    <w:rsid w:val="0007776C"/>
    <w:rsid w:val="00081876"/>
    <w:rsid w:val="00082FE2"/>
    <w:rsid w:val="000835E4"/>
    <w:rsid w:val="00087BA7"/>
    <w:rsid w:val="00093299"/>
    <w:rsid w:val="0009439C"/>
    <w:rsid w:val="00097F69"/>
    <w:rsid w:val="000A2422"/>
    <w:rsid w:val="000A579E"/>
    <w:rsid w:val="000A77F4"/>
    <w:rsid w:val="000B2CD3"/>
    <w:rsid w:val="000B2FF6"/>
    <w:rsid w:val="000B3009"/>
    <w:rsid w:val="000B4088"/>
    <w:rsid w:val="000B436C"/>
    <w:rsid w:val="000B5F68"/>
    <w:rsid w:val="000B6358"/>
    <w:rsid w:val="000B6F58"/>
    <w:rsid w:val="000C254A"/>
    <w:rsid w:val="000C2BF2"/>
    <w:rsid w:val="000C4E33"/>
    <w:rsid w:val="000C5EDB"/>
    <w:rsid w:val="000C5FBD"/>
    <w:rsid w:val="000C6680"/>
    <w:rsid w:val="000D1636"/>
    <w:rsid w:val="000D4436"/>
    <w:rsid w:val="000D605F"/>
    <w:rsid w:val="000D6529"/>
    <w:rsid w:val="000D7CEC"/>
    <w:rsid w:val="000E0D2D"/>
    <w:rsid w:val="000E0FFB"/>
    <w:rsid w:val="000E199A"/>
    <w:rsid w:val="000E63DA"/>
    <w:rsid w:val="000E72AB"/>
    <w:rsid w:val="000F01D6"/>
    <w:rsid w:val="000F0371"/>
    <w:rsid w:val="000F229B"/>
    <w:rsid w:val="000F2FCF"/>
    <w:rsid w:val="000F4B14"/>
    <w:rsid w:val="000F50DB"/>
    <w:rsid w:val="00101518"/>
    <w:rsid w:val="00103CEB"/>
    <w:rsid w:val="00107C22"/>
    <w:rsid w:val="00110E06"/>
    <w:rsid w:val="00112D9B"/>
    <w:rsid w:val="00115522"/>
    <w:rsid w:val="00116251"/>
    <w:rsid w:val="00120244"/>
    <w:rsid w:val="00120395"/>
    <w:rsid w:val="00121063"/>
    <w:rsid w:val="00127A41"/>
    <w:rsid w:val="00132C1D"/>
    <w:rsid w:val="001338B8"/>
    <w:rsid w:val="001436E7"/>
    <w:rsid w:val="0014468A"/>
    <w:rsid w:val="00147CB4"/>
    <w:rsid w:val="00147F6F"/>
    <w:rsid w:val="00154FE8"/>
    <w:rsid w:val="00157472"/>
    <w:rsid w:val="001609FB"/>
    <w:rsid w:val="001612FB"/>
    <w:rsid w:val="001625E3"/>
    <w:rsid w:val="0016324D"/>
    <w:rsid w:val="00164451"/>
    <w:rsid w:val="001662D4"/>
    <w:rsid w:val="00166B86"/>
    <w:rsid w:val="00166FC6"/>
    <w:rsid w:val="001673A8"/>
    <w:rsid w:val="001709A5"/>
    <w:rsid w:val="0017114B"/>
    <w:rsid w:val="0017144E"/>
    <w:rsid w:val="00171858"/>
    <w:rsid w:val="00172519"/>
    <w:rsid w:val="001739AB"/>
    <w:rsid w:val="0017605F"/>
    <w:rsid w:val="00181FD2"/>
    <w:rsid w:val="00183575"/>
    <w:rsid w:val="00184190"/>
    <w:rsid w:val="001914CB"/>
    <w:rsid w:val="00191DB5"/>
    <w:rsid w:val="001A0877"/>
    <w:rsid w:val="001A1102"/>
    <w:rsid w:val="001A1721"/>
    <w:rsid w:val="001A3A90"/>
    <w:rsid w:val="001A6FC0"/>
    <w:rsid w:val="001B15EC"/>
    <w:rsid w:val="001B26B8"/>
    <w:rsid w:val="001B2929"/>
    <w:rsid w:val="001B6D14"/>
    <w:rsid w:val="001B7FBD"/>
    <w:rsid w:val="001C0509"/>
    <w:rsid w:val="001C2625"/>
    <w:rsid w:val="001C352B"/>
    <w:rsid w:val="001C7326"/>
    <w:rsid w:val="001C7813"/>
    <w:rsid w:val="001D3008"/>
    <w:rsid w:val="001D56DD"/>
    <w:rsid w:val="001D6AEE"/>
    <w:rsid w:val="001D78BD"/>
    <w:rsid w:val="001D7A98"/>
    <w:rsid w:val="001D7BC0"/>
    <w:rsid w:val="001E0EC9"/>
    <w:rsid w:val="001E2843"/>
    <w:rsid w:val="001E2994"/>
    <w:rsid w:val="001E3774"/>
    <w:rsid w:val="001E64E5"/>
    <w:rsid w:val="001F24B9"/>
    <w:rsid w:val="001F3F45"/>
    <w:rsid w:val="001F50FE"/>
    <w:rsid w:val="001F6743"/>
    <w:rsid w:val="002047D0"/>
    <w:rsid w:val="00207846"/>
    <w:rsid w:val="002236A2"/>
    <w:rsid w:val="0022383E"/>
    <w:rsid w:val="00227AA6"/>
    <w:rsid w:val="00227BE8"/>
    <w:rsid w:val="00227CC0"/>
    <w:rsid w:val="002302E2"/>
    <w:rsid w:val="0023102C"/>
    <w:rsid w:val="00231FE2"/>
    <w:rsid w:val="0023479E"/>
    <w:rsid w:val="00235F7E"/>
    <w:rsid w:val="00237EE1"/>
    <w:rsid w:val="00245E0F"/>
    <w:rsid w:val="00246108"/>
    <w:rsid w:val="0024665C"/>
    <w:rsid w:val="00252640"/>
    <w:rsid w:val="00253FF6"/>
    <w:rsid w:val="00254059"/>
    <w:rsid w:val="00262B3C"/>
    <w:rsid w:val="00265D00"/>
    <w:rsid w:val="00265E4F"/>
    <w:rsid w:val="00266306"/>
    <w:rsid w:val="00266DE0"/>
    <w:rsid w:val="0027061E"/>
    <w:rsid w:val="0027133F"/>
    <w:rsid w:val="00273CA6"/>
    <w:rsid w:val="00274B1F"/>
    <w:rsid w:val="002752BE"/>
    <w:rsid w:val="00275F42"/>
    <w:rsid w:val="002772B1"/>
    <w:rsid w:val="00277642"/>
    <w:rsid w:val="0028045E"/>
    <w:rsid w:val="0028298F"/>
    <w:rsid w:val="002840D3"/>
    <w:rsid w:val="00284EB8"/>
    <w:rsid w:val="002861E0"/>
    <w:rsid w:val="00287A0F"/>
    <w:rsid w:val="00287C2C"/>
    <w:rsid w:val="002903B6"/>
    <w:rsid w:val="002918A2"/>
    <w:rsid w:val="0029610C"/>
    <w:rsid w:val="00296B3C"/>
    <w:rsid w:val="002A2239"/>
    <w:rsid w:val="002A3B75"/>
    <w:rsid w:val="002A5275"/>
    <w:rsid w:val="002A7721"/>
    <w:rsid w:val="002A7ECB"/>
    <w:rsid w:val="002B05A1"/>
    <w:rsid w:val="002B13D5"/>
    <w:rsid w:val="002B24D2"/>
    <w:rsid w:val="002B36FD"/>
    <w:rsid w:val="002C2631"/>
    <w:rsid w:val="002C2C88"/>
    <w:rsid w:val="002C354F"/>
    <w:rsid w:val="002C378B"/>
    <w:rsid w:val="002C5EC6"/>
    <w:rsid w:val="002D4A7E"/>
    <w:rsid w:val="002D4CBF"/>
    <w:rsid w:val="002D4F1A"/>
    <w:rsid w:val="002D5662"/>
    <w:rsid w:val="002D73A0"/>
    <w:rsid w:val="002E04D2"/>
    <w:rsid w:val="002E3B32"/>
    <w:rsid w:val="002E3B38"/>
    <w:rsid w:val="002E4015"/>
    <w:rsid w:val="002E4069"/>
    <w:rsid w:val="002E5095"/>
    <w:rsid w:val="002E5EB6"/>
    <w:rsid w:val="002E5FEC"/>
    <w:rsid w:val="002F039C"/>
    <w:rsid w:val="002F2C13"/>
    <w:rsid w:val="002F306A"/>
    <w:rsid w:val="002F3075"/>
    <w:rsid w:val="002F5B28"/>
    <w:rsid w:val="002F7DD5"/>
    <w:rsid w:val="00300F6E"/>
    <w:rsid w:val="003016FA"/>
    <w:rsid w:val="003045D4"/>
    <w:rsid w:val="0030502F"/>
    <w:rsid w:val="003069AB"/>
    <w:rsid w:val="00306BCE"/>
    <w:rsid w:val="00312DB3"/>
    <w:rsid w:val="003137DC"/>
    <w:rsid w:val="00313B2B"/>
    <w:rsid w:val="00314DCC"/>
    <w:rsid w:val="00315E2A"/>
    <w:rsid w:val="00321CD7"/>
    <w:rsid w:val="00327582"/>
    <w:rsid w:val="003279EF"/>
    <w:rsid w:val="00332044"/>
    <w:rsid w:val="00333AA5"/>
    <w:rsid w:val="00335389"/>
    <w:rsid w:val="0034010B"/>
    <w:rsid w:val="00340F71"/>
    <w:rsid w:val="0034126F"/>
    <w:rsid w:val="00342FE6"/>
    <w:rsid w:val="00344EBC"/>
    <w:rsid w:val="003459FD"/>
    <w:rsid w:val="00345B1F"/>
    <w:rsid w:val="00345DD8"/>
    <w:rsid w:val="003507B0"/>
    <w:rsid w:val="00350937"/>
    <w:rsid w:val="00351A1A"/>
    <w:rsid w:val="00354214"/>
    <w:rsid w:val="0035466F"/>
    <w:rsid w:val="00355EE2"/>
    <w:rsid w:val="00360E22"/>
    <w:rsid w:val="003610C8"/>
    <w:rsid w:val="00362077"/>
    <w:rsid w:val="00364DFD"/>
    <w:rsid w:val="0037069E"/>
    <w:rsid w:val="00373608"/>
    <w:rsid w:val="00373BD6"/>
    <w:rsid w:val="0037585B"/>
    <w:rsid w:val="00382209"/>
    <w:rsid w:val="00382448"/>
    <w:rsid w:val="0038267B"/>
    <w:rsid w:val="00385C86"/>
    <w:rsid w:val="00386C54"/>
    <w:rsid w:val="00386D19"/>
    <w:rsid w:val="00391C48"/>
    <w:rsid w:val="00391C99"/>
    <w:rsid w:val="0039381F"/>
    <w:rsid w:val="00394F81"/>
    <w:rsid w:val="003979D8"/>
    <w:rsid w:val="00397CA0"/>
    <w:rsid w:val="003A03F1"/>
    <w:rsid w:val="003A6857"/>
    <w:rsid w:val="003A6C66"/>
    <w:rsid w:val="003B1FCF"/>
    <w:rsid w:val="003B40C1"/>
    <w:rsid w:val="003B5C44"/>
    <w:rsid w:val="003B7145"/>
    <w:rsid w:val="003B7FD7"/>
    <w:rsid w:val="003C25F9"/>
    <w:rsid w:val="003C288A"/>
    <w:rsid w:val="003C3460"/>
    <w:rsid w:val="003C34D6"/>
    <w:rsid w:val="003D0650"/>
    <w:rsid w:val="003D2BBD"/>
    <w:rsid w:val="003D35CB"/>
    <w:rsid w:val="003D5B8B"/>
    <w:rsid w:val="003D692A"/>
    <w:rsid w:val="003E2820"/>
    <w:rsid w:val="003F72AC"/>
    <w:rsid w:val="0040210B"/>
    <w:rsid w:val="00405714"/>
    <w:rsid w:val="00407F52"/>
    <w:rsid w:val="00412B03"/>
    <w:rsid w:val="00413934"/>
    <w:rsid w:val="0041429A"/>
    <w:rsid w:val="00416879"/>
    <w:rsid w:val="00417279"/>
    <w:rsid w:val="00427078"/>
    <w:rsid w:val="004324CC"/>
    <w:rsid w:val="00433B24"/>
    <w:rsid w:val="00435BBA"/>
    <w:rsid w:val="004378C8"/>
    <w:rsid w:val="00440679"/>
    <w:rsid w:val="00444562"/>
    <w:rsid w:val="00445A53"/>
    <w:rsid w:val="004461A3"/>
    <w:rsid w:val="004549F0"/>
    <w:rsid w:val="004564CB"/>
    <w:rsid w:val="00460310"/>
    <w:rsid w:val="00462C2F"/>
    <w:rsid w:val="00464223"/>
    <w:rsid w:val="0046516C"/>
    <w:rsid w:val="0046741D"/>
    <w:rsid w:val="00474B95"/>
    <w:rsid w:val="00474F4C"/>
    <w:rsid w:val="00475397"/>
    <w:rsid w:val="00475A62"/>
    <w:rsid w:val="00475F20"/>
    <w:rsid w:val="0047694C"/>
    <w:rsid w:val="00482FF5"/>
    <w:rsid w:val="00487F33"/>
    <w:rsid w:val="00491346"/>
    <w:rsid w:val="00491825"/>
    <w:rsid w:val="00492B52"/>
    <w:rsid w:val="0049325F"/>
    <w:rsid w:val="00494845"/>
    <w:rsid w:val="00495733"/>
    <w:rsid w:val="00495786"/>
    <w:rsid w:val="0049608F"/>
    <w:rsid w:val="004962B7"/>
    <w:rsid w:val="00497ED3"/>
    <w:rsid w:val="004A08B1"/>
    <w:rsid w:val="004A1331"/>
    <w:rsid w:val="004A1A46"/>
    <w:rsid w:val="004A438D"/>
    <w:rsid w:val="004A4690"/>
    <w:rsid w:val="004A6497"/>
    <w:rsid w:val="004A6EFA"/>
    <w:rsid w:val="004B19F6"/>
    <w:rsid w:val="004B2B76"/>
    <w:rsid w:val="004B73D7"/>
    <w:rsid w:val="004C0F08"/>
    <w:rsid w:val="004C1CF1"/>
    <w:rsid w:val="004C326A"/>
    <w:rsid w:val="004C3CB6"/>
    <w:rsid w:val="004C5AA3"/>
    <w:rsid w:val="004C634C"/>
    <w:rsid w:val="004C64A9"/>
    <w:rsid w:val="004D122C"/>
    <w:rsid w:val="004D355E"/>
    <w:rsid w:val="004D6D86"/>
    <w:rsid w:val="004E119F"/>
    <w:rsid w:val="004E2265"/>
    <w:rsid w:val="004F0FA3"/>
    <w:rsid w:val="004F1386"/>
    <w:rsid w:val="004F2952"/>
    <w:rsid w:val="004F33C3"/>
    <w:rsid w:val="0050000D"/>
    <w:rsid w:val="00503CEB"/>
    <w:rsid w:val="00511DDE"/>
    <w:rsid w:val="005120DA"/>
    <w:rsid w:val="00513701"/>
    <w:rsid w:val="00515325"/>
    <w:rsid w:val="00516542"/>
    <w:rsid w:val="00517020"/>
    <w:rsid w:val="00520B9F"/>
    <w:rsid w:val="00520D32"/>
    <w:rsid w:val="00520FC8"/>
    <w:rsid w:val="0052116A"/>
    <w:rsid w:val="005221B8"/>
    <w:rsid w:val="00522826"/>
    <w:rsid w:val="00522C19"/>
    <w:rsid w:val="005259A1"/>
    <w:rsid w:val="00530855"/>
    <w:rsid w:val="00534A7C"/>
    <w:rsid w:val="005357B4"/>
    <w:rsid w:val="005445EE"/>
    <w:rsid w:val="00545163"/>
    <w:rsid w:val="00545786"/>
    <w:rsid w:val="00545C79"/>
    <w:rsid w:val="00554B9A"/>
    <w:rsid w:val="00555F1A"/>
    <w:rsid w:val="0055697A"/>
    <w:rsid w:val="00560225"/>
    <w:rsid w:val="0056055A"/>
    <w:rsid w:val="00563FB0"/>
    <w:rsid w:val="0056557F"/>
    <w:rsid w:val="005717FF"/>
    <w:rsid w:val="00572A33"/>
    <w:rsid w:val="00574C60"/>
    <w:rsid w:val="005752CF"/>
    <w:rsid w:val="005836A0"/>
    <w:rsid w:val="00587911"/>
    <w:rsid w:val="005903A5"/>
    <w:rsid w:val="00591E2A"/>
    <w:rsid w:val="00592C97"/>
    <w:rsid w:val="00594623"/>
    <w:rsid w:val="00597D7F"/>
    <w:rsid w:val="005A0399"/>
    <w:rsid w:val="005A378E"/>
    <w:rsid w:val="005A47EA"/>
    <w:rsid w:val="005A649A"/>
    <w:rsid w:val="005B2A74"/>
    <w:rsid w:val="005B6726"/>
    <w:rsid w:val="005B6BB2"/>
    <w:rsid w:val="005B7346"/>
    <w:rsid w:val="005B7F51"/>
    <w:rsid w:val="005C275D"/>
    <w:rsid w:val="005C5199"/>
    <w:rsid w:val="005C693D"/>
    <w:rsid w:val="005D386F"/>
    <w:rsid w:val="005D43AF"/>
    <w:rsid w:val="005D4DF6"/>
    <w:rsid w:val="005D4F7C"/>
    <w:rsid w:val="005D4FDC"/>
    <w:rsid w:val="005D5578"/>
    <w:rsid w:val="005D559A"/>
    <w:rsid w:val="005E0124"/>
    <w:rsid w:val="005E06BD"/>
    <w:rsid w:val="005E3A75"/>
    <w:rsid w:val="005E4BAC"/>
    <w:rsid w:val="005E78B8"/>
    <w:rsid w:val="005F1514"/>
    <w:rsid w:val="005F49EC"/>
    <w:rsid w:val="005F4DFD"/>
    <w:rsid w:val="005F4E13"/>
    <w:rsid w:val="00607300"/>
    <w:rsid w:val="006110F5"/>
    <w:rsid w:val="006122EE"/>
    <w:rsid w:val="00612637"/>
    <w:rsid w:val="00614360"/>
    <w:rsid w:val="0061688C"/>
    <w:rsid w:val="00616EB3"/>
    <w:rsid w:val="006176BC"/>
    <w:rsid w:val="006215DA"/>
    <w:rsid w:val="00621C33"/>
    <w:rsid w:val="00625274"/>
    <w:rsid w:val="00626F02"/>
    <w:rsid w:val="00627C15"/>
    <w:rsid w:val="00627C34"/>
    <w:rsid w:val="006315E4"/>
    <w:rsid w:val="00632A32"/>
    <w:rsid w:val="006356BA"/>
    <w:rsid w:val="0063677E"/>
    <w:rsid w:val="00640000"/>
    <w:rsid w:val="00641563"/>
    <w:rsid w:val="00643FAA"/>
    <w:rsid w:val="00644A90"/>
    <w:rsid w:val="006468C9"/>
    <w:rsid w:val="00647529"/>
    <w:rsid w:val="0065031B"/>
    <w:rsid w:val="00653DFA"/>
    <w:rsid w:val="00654364"/>
    <w:rsid w:val="00657E7F"/>
    <w:rsid w:val="00661FF8"/>
    <w:rsid w:val="00665421"/>
    <w:rsid w:val="006672D3"/>
    <w:rsid w:val="00671994"/>
    <w:rsid w:val="0067283E"/>
    <w:rsid w:val="00675710"/>
    <w:rsid w:val="00677412"/>
    <w:rsid w:val="00680514"/>
    <w:rsid w:val="0068210E"/>
    <w:rsid w:val="0068492A"/>
    <w:rsid w:val="00685B78"/>
    <w:rsid w:val="006865A7"/>
    <w:rsid w:val="006910CF"/>
    <w:rsid w:val="00691AE7"/>
    <w:rsid w:val="00694212"/>
    <w:rsid w:val="00694637"/>
    <w:rsid w:val="0069518E"/>
    <w:rsid w:val="006972A5"/>
    <w:rsid w:val="0069778C"/>
    <w:rsid w:val="006979A0"/>
    <w:rsid w:val="006A2753"/>
    <w:rsid w:val="006A342C"/>
    <w:rsid w:val="006A3544"/>
    <w:rsid w:val="006A4FB9"/>
    <w:rsid w:val="006A63CC"/>
    <w:rsid w:val="006A7488"/>
    <w:rsid w:val="006A766D"/>
    <w:rsid w:val="006B4CE1"/>
    <w:rsid w:val="006B52EB"/>
    <w:rsid w:val="006B59CF"/>
    <w:rsid w:val="006B6B94"/>
    <w:rsid w:val="006C1A92"/>
    <w:rsid w:val="006C5C1E"/>
    <w:rsid w:val="006C606A"/>
    <w:rsid w:val="006C61A1"/>
    <w:rsid w:val="006D159A"/>
    <w:rsid w:val="006D2150"/>
    <w:rsid w:val="006D2B92"/>
    <w:rsid w:val="006D586E"/>
    <w:rsid w:val="006E294D"/>
    <w:rsid w:val="006E3A1A"/>
    <w:rsid w:val="006E3BCE"/>
    <w:rsid w:val="006E4466"/>
    <w:rsid w:val="006E5411"/>
    <w:rsid w:val="006E708E"/>
    <w:rsid w:val="006E728B"/>
    <w:rsid w:val="006E77AC"/>
    <w:rsid w:val="006E7DC6"/>
    <w:rsid w:val="006F3E49"/>
    <w:rsid w:val="006F4B89"/>
    <w:rsid w:val="00700784"/>
    <w:rsid w:val="00701486"/>
    <w:rsid w:val="007036F7"/>
    <w:rsid w:val="00704C05"/>
    <w:rsid w:val="0071300E"/>
    <w:rsid w:val="007132C0"/>
    <w:rsid w:val="007153C7"/>
    <w:rsid w:val="00715724"/>
    <w:rsid w:val="0071733E"/>
    <w:rsid w:val="00717BE4"/>
    <w:rsid w:val="0072169D"/>
    <w:rsid w:val="00723C76"/>
    <w:rsid w:val="00723F55"/>
    <w:rsid w:val="0072469E"/>
    <w:rsid w:val="007325F3"/>
    <w:rsid w:val="00732A05"/>
    <w:rsid w:val="00737BD8"/>
    <w:rsid w:val="0074033A"/>
    <w:rsid w:val="00741873"/>
    <w:rsid w:val="00742AD9"/>
    <w:rsid w:val="00743465"/>
    <w:rsid w:val="0075005D"/>
    <w:rsid w:val="0075453E"/>
    <w:rsid w:val="00755B77"/>
    <w:rsid w:val="007574F7"/>
    <w:rsid w:val="00760447"/>
    <w:rsid w:val="00763DDC"/>
    <w:rsid w:val="00766C44"/>
    <w:rsid w:val="007671C9"/>
    <w:rsid w:val="00771179"/>
    <w:rsid w:val="00771825"/>
    <w:rsid w:val="007720E0"/>
    <w:rsid w:val="00772F2E"/>
    <w:rsid w:val="00773530"/>
    <w:rsid w:val="0077440C"/>
    <w:rsid w:val="00774D52"/>
    <w:rsid w:val="0077644A"/>
    <w:rsid w:val="007839DB"/>
    <w:rsid w:val="0078599A"/>
    <w:rsid w:val="0079292B"/>
    <w:rsid w:val="00796E68"/>
    <w:rsid w:val="007A3578"/>
    <w:rsid w:val="007A39EA"/>
    <w:rsid w:val="007A65BD"/>
    <w:rsid w:val="007A7D5C"/>
    <w:rsid w:val="007B1776"/>
    <w:rsid w:val="007B19C0"/>
    <w:rsid w:val="007B7DB8"/>
    <w:rsid w:val="007C4A4C"/>
    <w:rsid w:val="007C4D4A"/>
    <w:rsid w:val="007C69A8"/>
    <w:rsid w:val="007C6E19"/>
    <w:rsid w:val="007C7AB8"/>
    <w:rsid w:val="007D033E"/>
    <w:rsid w:val="007D0673"/>
    <w:rsid w:val="007D5D2D"/>
    <w:rsid w:val="007D7B9D"/>
    <w:rsid w:val="007E2944"/>
    <w:rsid w:val="007E419B"/>
    <w:rsid w:val="007E67C4"/>
    <w:rsid w:val="007F0496"/>
    <w:rsid w:val="00800163"/>
    <w:rsid w:val="0080156F"/>
    <w:rsid w:val="00803CCD"/>
    <w:rsid w:val="00804F0D"/>
    <w:rsid w:val="00805C5E"/>
    <w:rsid w:val="00805DD5"/>
    <w:rsid w:val="008071B6"/>
    <w:rsid w:val="00823A44"/>
    <w:rsid w:val="00825F2C"/>
    <w:rsid w:val="008263ED"/>
    <w:rsid w:val="00831B0C"/>
    <w:rsid w:val="0083260F"/>
    <w:rsid w:val="00832AD0"/>
    <w:rsid w:val="00832CF9"/>
    <w:rsid w:val="00834299"/>
    <w:rsid w:val="00837411"/>
    <w:rsid w:val="0084173A"/>
    <w:rsid w:val="00850F10"/>
    <w:rsid w:val="00851C5A"/>
    <w:rsid w:val="00857647"/>
    <w:rsid w:val="00857B91"/>
    <w:rsid w:val="00860170"/>
    <w:rsid w:val="00861468"/>
    <w:rsid w:val="00861940"/>
    <w:rsid w:val="008649DB"/>
    <w:rsid w:val="00870898"/>
    <w:rsid w:val="00870BBF"/>
    <w:rsid w:val="00871986"/>
    <w:rsid w:val="00872349"/>
    <w:rsid w:val="00873EF6"/>
    <w:rsid w:val="00875310"/>
    <w:rsid w:val="00877501"/>
    <w:rsid w:val="0088088C"/>
    <w:rsid w:val="0088147A"/>
    <w:rsid w:val="008815EE"/>
    <w:rsid w:val="00885F11"/>
    <w:rsid w:val="00890576"/>
    <w:rsid w:val="00891DE6"/>
    <w:rsid w:val="0089302E"/>
    <w:rsid w:val="0089324B"/>
    <w:rsid w:val="00893317"/>
    <w:rsid w:val="00894D8C"/>
    <w:rsid w:val="00895886"/>
    <w:rsid w:val="00896A71"/>
    <w:rsid w:val="0089792A"/>
    <w:rsid w:val="008A28C0"/>
    <w:rsid w:val="008A3090"/>
    <w:rsid w:val="008A4D3D"/>
    <w:rsid w:val="008A5037"/>
    <w:rsid w:val="008A53B4"/>
    <w:rsid w:val="008A5595"/>
    <w:rsid w:val="008A7660"/>
    <w:rsid w:val="008B0AB0"/>
    <w:rsid w:val="008B2420"/>
    <w:rsid w:val="008C14FF"/>
    <w:rsid w:val="008C1CF2"/>
    <w:rsid w:val="008C1E1F"/>
    <w:rsid w:val="008C3A7F"/>
    <w:rsid w:val="008C4756"/>
    <w:rsid w:val="008C51E5"/>
    <w:rsid w:val="008C75BA"/>
    <w:rsid w:val="008C7C69"/>
    <w:rsid w:val="008D0B25"/>
    <w:rsid w:val="008D3B6D"/>
    <w:rsid w:val="008D3FA6"/>
    <w:rsid w:val="008D42D8"/>
    <w:rsid w:val="008D4D4A"/>
    <w:rsid w:val="008E3751"/>
    <w:rsid w:val="008E57DE"/>
    <w:rsid w:val="008F2B19"/>
    <w:rsid w:val="008F3268"/>
    <w:rsid w:val="008F4425"/>
    <w:rsid w:val="008F5CB9"/>
    <w:rsid w:val="008F5FA4"/>
    <w:rsid w:val="008F62F9"/>
    <w:rsid w:val="008F78B0"/>
    <w:rsid w:val="009046DF"/>
    <w:rsid w:val="00905EA2"/>
    <w:rsid w:val="00910950"/>
    <w:rsid w:val="00911C23"/>
    <w:rsid w:val="009121BC"/>
    <w:rsid w:val="0091338D"/>
    <w:rsid w:val="009153F7"/>
    <w:rsid w:val="0091573B"/>
    <w:rsid w:val="009158F7"/>
    <w:rsid w:val="00915C9D"/>
    <w:rsid w:val="0091790B"/>
    <w:rsid w:val="00920081"/>
    <w:rsid w:val="00920506"/>
    <w:rsid w:val="00923D95"/>
    <w:rsid w:val="009243E9"/>
    <w:rsid w:val="009255C7"/>
    <w:rsid w:val="0092622E"/>
    <w:rsid w:val="00930442"/>
    <w:rsid w:val="00930516"/>
    <w:rsid w:val="00930FB9"/>
    <w:rsid w:val="009331FB"/>
    <w:rsid w:val="0093678D"/>
    <w:rsid w:val="009419A2"/>
    <w:rsid w:val="00942282"/>
    <w:rsid w:val="0094263D"/>
    <w:rsid w:val="0094299D"/>
    <w:rsid w:val="00946956"/>
    <w:rsid w:val="0095192B"/>
    <w:rsid w:val="00953224"/>
    <w:rsid w:val="00956044"/>
    <w:rsid w:val="00961FB5"/>
    <w:rsid w:val="009634EF"/>
    <w:rsid w:val="00964624"/>
    <w:rsid w:val="00970AE4"/>
    <w:rsid w:val="00971C7C"/>
    <w:rsid w:val="00973F8C"/>
    <w:rsid w:val="0097665F"/>
    <w:rsid w:val="00983FA2"/>
    <w:rsid w:val="00985708"/>
    <w:rsid w:val="009861F1"/>
    <w:rsid w:val="00987883"/>
    <w:rsid w:val="009900B7"/>
    <w:rsid w:val="00990FDC"/>
    <w:rsid w:val="00992C71"/>
    <w:rsid w:val="009A0D8C"/>
    <w:rsid w:val="009A358E"/>
    <w:rsid w:val="009A3B0F"/>
    <w:rsid w:val="009A3F9B"/>
    <w:rsid w:val="009A4F13"/>
    <w:rsid w:val="009A592D"/>
    <w:rsid w:val="009B4C24"/>
    <w:rsid w:val="009B6FB1"/>
    <w:rsid w:val="009C3A08"/>
    <w:rsid w:val="009C3C3E"/>
    <w:rsid w:val="009C4D57"/>
    <w:rsid w:val="009C73DA"/>
    <w:rsid w:val="009C7DA4"/>
    <w:rsid w:val="009D5EE6"/>
    <w:rsid w:val="009D618B"/>
    <w:rsid w:val="009D7DF2"/>
    <w:rsid w:val="009E2032"/>
    <w:rsid w:val="009E5E7C"/>
    <w:rsid w:val="009E6908"/>
    <w:rsid w:val="009F1C14"/>
    <w:rsid w:val="009F2549"/>
    <w:rsid w:val="009F3415"/>
    <w:rsid w:val="009F4329"/>
    <w:rsid w:val="009F625B"/>
    <w:rsid w:val="009F6BDD"/>
    <w:rsid w:val="009F7964"/>
    <w:rsid w:val="009F7D0B"/>
    <w:rsid w:val="00A00909"/>
    <w:rsid w:val="00A00CA5"/>
    <w:rsid w:val="00A04EF6"/>
    <w:rsid w:val="00A06A5B"/>
    <w:rsid w:val="00A10FA9"/>
    <w:rsid w:val="00A11E75"/>
    <w:rsid w:val="00A11F35"/>
    <w:rsid w:val="00A125CC"/>
    <w:rsid w:val="00A12ECB"/>
    <w:rsid w:val="00A1300B"/>
    <w:rsid w:val="00A14AA0"/>
    <w:rsid w:val="00A220E6"/>
    <w:rsid w:val="00A22B9B"/>
    <w:rsid w:val="00A25153"/>
    <w:rsid w:val="00A2611F"/>
    <w:rsid w:val="00A26189"/>
    <w:rsid w:val="00A34987"/>
    <w:rsid w:val="00A40EBE"/>
    <w:rsid w:val="00A41D5E"/>
    <w:rsid w:val="00A43443"/>
    <w:rsid w:val="00A46062"/>
    <w:rsid w:val="00A46D78"/>
    <w:rsid w:val="00A52419"/>
    <w:rsid w:val="00A52461"/>
    <w:rsid w:val="00A524F7"/>
    <w:rsid w:val="00A54F35"/>
    <w:rsid w:val="00A56567"/>
    <w:rsid w:val="00A604F8"/>
    <w:rsid w:val="00A613FB"/>
    <w:rsid w:val="00A61F9F"/>
    <w:rsid w:val="00A63AD9"/>
    <w:rsid w:val="00A6699A"/>
    <w:rsid w:val="00A66AA6"/>
    <w:rsid w:val="00A67163"/>
    <w:rsid w:val="00A70E7E"/>
    <w:rsid w:val="00A73C3A"/>
    <w:rsid w:val="00A75713"/>
    <w:rsid w:val="00A80AF8"/>
    <w:rsid w:val="00A8205E"/>
    <w:rsid w:val="00A8365C"/>
    <w:rsid w:val="00A83D8B"/>
    <w:rsid w:val="00A847E6"/>
    <w:rsid w:val="00A84C2A"/>
    <w:rsid w:val="00A85A5A"/>
    <w:rsid w:val="00A870E3"/>
    <w:rsid w:val="00A90AB1"/>
    <w:rsid w:val="00A9395C"/>
    <w:rsid w:val="00A9495C"/>
    <w:rsid w:val="00A96690"/>
    <w:rsid w:val="00A96C01"/>
    <w:rsid w:val="00A977BC"/>
    <w:rsid w:val="00AA1000"/>
    <w:rsid w:val="00AA28AB"/>
    <w:rsid w:val="00AA3D33"/>
    <w:rsid w:val="00AA3EBB"/>
    <w:rsid w:val="00AA46C0"/>
    <w:rsid w:val="00AA52B9"/>
    <w:rsid w:val="00AB2069"/>
    <w:rsid w:val="00AC0E9F"/>
    <w:rsid w:val="00AC1413"/>
    <w:rsid w:val="00AC24A4"/>
    <w:rsid w:val="00AC2A29"/>
    <w:rsid w:val="00AC5974"/>
    <w:rsid w:val="00AC6CD3"/>
    <w:rsid w:val="00AD6A9B"/>
    <w:rsid w:val="00AD6F7A"/>
    <w:rsid w:val="00AE165B"/>
    <w:rsid w:val="00AE34E7"/>
    <w:rsid w:val="00AE530A"/>
    <w:rsid w:val="00AF1353"/>
    <w:rsid w:val="00AF1801"/>
    <w:rsid w:val="00AF4410"/>
    <w:rsid w:val="00AF644C"/>
    <w:rsid w:val="00AF6FF5"/>
    <w:rsid w:val="00B04248"/>
    <w:rsid w:val="00B04719"/>
    <w:rsid w:val="00B05477"/>
    <w:rsid w:val="00B06357"/>
    <w:rsid w:val="00B07A67"/>
    <w:rsid w:val="00B116DC"/>
    <w:rsid w:val="00B1185B"/>
    <w:rsid w:val="00B11FE0"/>
    <w:rsid w:val="00B12130"/>
    <w:rsid w:val="00B13433"/>
    <w:rsid w:val="00B13933"/>
    <w:rsid w:val="00B21A08"/>
    <w:rsid w:val="00B220AA"/>
    <w:rsid w:val="00B22E1E"/>
    <w:rsid w:val="00B24041"/>
    <w:rsid w:val="00B2541D"/>
    <w:rsid w:val="00B256C0"/>
    <w:rsid w:val="00B25FFE"/>
    <w:rsid w:val="00B27F84"/>
    <w:rsid w:val="00B3081D"/>
    <w:rsid w:val="00B309C2"/>
    <w:rsid w:val="00B33E4B"/>
    <w:rsid w:val="00B365A0"/>
    <w:rsid w:val="00B3794F"/>
    <w:rsid w:val="00B424A9"/>
    <w:rsid w:val="00B45323"/>
    <w:rsid w:val="00B45948"/>
    <w:rsid w:val="00B47473"/>
    <w:rsid w:val="00B47561"/>
    <w:rsid w:val="00B5239A"/>
    <w:rsid w:val="00B53C98"/>
    <w:rsid w:val="00B54017"/>
    <w:rsid w:val="00B55BF0"/>
    <w:rsid w:val="00B564F3"/>
    <w:rsid w:val="00B576CF"/>
    <w:rsid w:val="00B62256"/>
    <w:rsid w:val="00B664FD"/>
    <w:rsid w:val="00B666CC"/>
    <w:rsid w:val="00B707F1"/>
    <w:rsid w:val="00B70D4D"/>
    <w:rsid w:val="00B7167D"/>
    <w:rsid w:val="00B71767"/>
    <w:rsid w:val="00B72BA8"/>
    <w:rsid w:val="00B76EE3"/>
    <w:rsid w:val="00B80438"/>
    <w:rsid w:val="00B83A23"/>
    <w:rsid w:val="00B8523F"/>
    <w:rsid w:val="00B8564E"/>
    <w:rsid w:val="00B86969"/>
    <w:rsid w:val="00B86EA2"/>
    <w:rsid w:val="00B915A0"/>
    <w:rsid w:val="00B91D10"/>
    <w:rsid w:val="00B91E8F"/>
    <w:rsid w:val="00B9447A"/>
    <w:rsid w:val="00BA076A"/>
    <w:rsid w:val="00BA121F"/>
    <w:rsid w:val="00BA13AC"/>
    <w:rsid w:val="00BA3937"/>
    <w:rsid w:val="00BB5710"/>
    <w:rsid w:val="00BB64AB"/>
    <w:rsid w:val="00BC16B1"/>
    <w:rsid w:val="00BC16F2"/>
    <w:rsid w:val="00BC3DAC"/>
    <w:rsid w:val="00BC3DB9"/>
    <w:rsid w:val="00BC5EDF"/>
    <w:rsid w:val="00BC64C3"/>
    <w:rsid w:val="00BD0296"/>
    <w:rsid w:val="00BD0FCA"/>
    <w:rsid w:val="00BD254D"/>
    <w:rsid w:val="00BD472F"/>
    <w:rsid w:val="00BD768A"/>
    <w:rsid w:val="00BE2A2B"/>
    <w:rsid w:val="00BE2D6F"/>
    <w:rsid w:val="00BE5712"/>
    <w:rsid w:val="00BF4034"/>
    <w:rsid w:val="00BF5DB5"/>
    <w:rsid w:val="00C009D6"/>
    <w:rsid w:val="00C01B48"/>
    <w:rsid w:val="00C0255E"/>
    <w:rsid w:val="00C034B1"/>
    <w:rsid w:val="00C0496F"/>
    <w:rsid w:val="00C04971"/>
    <w:rsid w:val="00C07549"/>
    <w:rsid w:val="00C07CBC"/>
    <w:rsid w:val="00C1207D"/>
    <w:rsid w:val="00C120EB"/>
    <w:rsid w:val="00C12DF7"/>
    <w:rsid w:val="00C14A7D"/>
    <w:rsid w:val="00C15B3A"/>
    <w:rsid w:val="00C15DEC"/>
    <w:rsid w:val="00C16AE1"/>
    <w:rsid w:val="00C207E8"/>
    <w:rsid w:val="00C232BF"/>
    <w:rsid w:val="00C23BBC"/>
    <w:rsid w:val="00C257C5"/>
    <w:rsid w:val="00C26C11"/>
    <w:rsid w:val="00C27076"/>
    <w:rsid w:val="00C33A72"/>
    <w:rsid w:val="00C40638"/>
    <w:rsid w:val="00C426FE"/>
    <w:rsid w:val="00C463D6"/>
    <w:rsid w:val="00C544F0"/>
    <w:rsid w:val="00C55B48"/>
    <w:rsid w:val="00C6103C"/>
    <w:rsid w:val="00C6142A"/>
    <w:rsid w:val="00C64EE8"/>
    <w:rsid w:val="00C65130"/>
    <w:rsid w:val="00C74641"/>
    <w:rsid w:val="00C769BA"/>
    <w:rsid w:val="00C76DAC"/>
    <w:rsid w:val="00C81EE7"/>
    <w:rsid w:val="00C83192"/>
    <w:rsid w:val="00C95AF9"/>
    <w:rsid w:val="00CA01F7"/>
    <w:rsid w:val="00CA1F16"/>
    <w:rsid w:val="00CA492F"/>
    <w:rsid w:val="00CA6017"/>
    <w:rsid w:val="00CA752A"/>
    <w:rsid w:val="00CB1342"/>
    <w:rsid w:val="00CB1625"/>
    <w:rsid w:val="00CB2B07"/>
    <w:rsid w:val="00CB68EA"/>
    <w:rsid w:val="00CC01A8"/>
    <w:rsid w:val="00CC4F15"/>
    <w:rsid w:val="00CC7997"/>
    <w:rsid w:val="00CC7AAC"/>
    <w:rsid w:val="00CD2446"/>
    <w:rsid w:val="00CD689C"/>
    <w:rsid w:val="00CD71E3"/>
    <w:rsid w:val="00CE00C0"/>
    <w:rsid w:val="00CE057C"/>
    <w:rsid w:val="00CE137B"/>
    <w:rsid w:val="00CF2E71"/>
    <w:rsid w:val="00CF2F3D"/>
    <w:rsid w:val="00CF3280"/>
    <w:rsid w:val="00CF3723"/>
    <w:rsid w:val="00D000A0"/>
    <w:rsid w:val="00D022D9"/>
    <w:rsid w:val="00D0347E"/>
    <w:rsid w:val="00D0732E"/>
    <w:rsid w:val="00D07F35"/>
    <w:rsid w:val="00D1525E"/>
    <w:rsid w:val="00D210E9"/>
    <w:rsid w:val="00D224F0"/>
    <w:rsid w:val="00D24726"/>
    <w:rsid w:val="00D2675A"/>
    <w:rsid w:val="00D274E2"/>
    <w:rsid w:val="00D2789D"/>
    <w:rsid w:val="00D27A9D"/>
    <w:rsid w:val="00D27F3E"/>
    <w:rsid w:val="00D30638"/>
    <w:rsid w:val="00D31E78"/>
    <w:rsid w:val="00D33C89"/>
    <w:rsid w:val="00D34C8A"/>
    <w:rsid w:val="00D36038"/>
    <w:rsid w:val="00D377EC"/>
    <w:rsid w:val="00D407B0"/>
    <w:rsid w:val="00D419DB"/>
    <w:rsid w:val="00D425AD"/>
    <w:rsid w:val="00D441FE"/>
    <w:rsid w:val="00D4489E"/>
    <w:rsid w:val="00D52EE3"/>
    <w:rsid w:val="00D53295"/>
    <w:rsid w:val="00D54F6C"/>
    <w:rsid w:val="00D56764"/>
    <w:rsid w:val="00D62ECC"/>
    <w:rsid w:val="00D636C8"/>
    <w:rsid w:val="00D64EED"/>
    <w:rsid w:val="00D7099C"/>
    <w:rsid w:val="00D74E25"/>
    <w:rsid w:val="00D75DF1"/>
    <w:rsid w:val="00D76A56"/>
    <w:rsid w:val="00D77252"/>
    <w:rsid w:val="00D82039"/>
    <w:rsid w:val="00D824AC"/>
    <w:rsid w:val="00D82C95"/>
    <w:rsid w:val="00D84368"/>
    <w:rsid w:val="00D8474B"/>
    <w:rsid w:val="00D85749"/>
    <w:rsid w:val="00D90678"/>
    <w:rsid w:val="00D90DEB"/>
    <w:rsid w:val="00D943BD"/>
    <w:rsid w:val="00D953CB"/>
    <w:rsid w:val="00D95D04"/>
    <w:rsid w:val="00D960F8"/>
    <w:rsid w:val="00D97CEF"/>
    <w:rsid w:val="00DA32F6"/>
    <w:rsid w:val="00DA33D5"/>
    <w:rsid w:val="00DA45BD"/>
    <w:rsid w:val="00DB2C9B"/>
    <w:rsid w:val="00DB2EC8"/>
    <w:rsid w:val="00DB3E18"/>
    <w:rsid w:val="00DB7CF0"/>
    <w:rsid w:val="00DC0791"/>
    <w:rsid w:val="00DC1351"/>
    <w:rsid w:val="00DC2978"/>
    <w:rsid w:val="00DC5116"/>
    <w:rsid w:val="00DD5BFE"/>
    <w:rsid w:val="00DD6EA9"/>
    <w:rsid w:val="00DE297C"/>
    <w:rsid w:val="00DF0342"/>
    <w:rsid w:val="00DF09C7"/>
    <w:rsid w:val="00DF3E76"/>
    <w:rsid w:val="00DF3F4C"/>
    <w:rsid w:val="00DF78F9"/>
    <w:rsid w:val="00E00CC0"/>
    <w:rsid w:val="00E02438"/>
    <w:rsid w:val="00E02764"/>
    <w:rsid w:val="00E06143"/>
    <w:rsid w:val="00E0706F"/>
    <w:rsid w:val="00E10B92"/>
    <w:rsid w:val="00E10BA5"/>
    <w:rsid w:val="00E11DC2"/>
    <w:rsid w:val="00E1252B"/>
    <w:rsid w:val="00E14453"/>
    <w:rsid w:val="00E1510E"/>
    <w:rsid w:val="00E15CF7"/>
    <w:rsid w:val="00E279C7"/>
    <w:rsid w:val="00E304E0"/>
    <w:rsid w:val="00E31E6C"/>
    <w:rsid w:val="00E32DED"/>
    <w:rsid w:val="00E33C74"/>
    <w:rsid w:val="00E33DA9"/>
    <w:rsid w:val="00E36A8F"/>
    <w:rsid w:val="00E41244"/>
    <w:rsid w:val="00E41B59"/>
    <w:rsid w:val="00E42ABA"/>
    <w:rsid w:val="00E452D1"/>
    <w:rsid w:val="00E47184"/>
    <w:rsid w:val="00E4783C"/>
    <w:rsid w:val="00E525EF"/>
    <w:rsid w:val="00E53541"/>
    <w:rsid w:val="00E5780D"/>
    <w:rsid w:val="00E57BE3"/>
    <w:rsid w:val="00E57DBB"/>
    <w:rsid w:val="00E60F1A"/>
    <w:rsid w:val="00E65D8B"/>
    <w:rsid w:val="00E6630F"/>
    <w:rsid w:val="00E72D36"/>
    <w:rsid w:val="00E72D54"/>
    <w:rsid w:val="00E76003"/>
    <w:rsid w:val="00E805EE"/>
    <w:rsid w:val="00E809DA"/>
    <w:rsid w:val="00E81EBA"/>
    <w:rsid w:val="00E83576"/>
    <w:rsid w:val="00E87463"/>
    <w:rsid w:val="00E90F8F"/>
    <w:rsid w:val="00E95E2E"/>
    <w:rsid w:val="00EA0D77"/>
    <w:rsid w:val="00EA425A"/>
    <w:rsid w:val="00EB0E5A"/>
    <w:rsid w:val="00EB1215"/>
    <w:rsid w:val="00EB30B0"/>
    <w:rsid w:val="00EB7043"/>
    <w:rsid w:val="00EC087B"/>
    <w:rsid w:val="00EC08D8"/>
    <w:rsid w:val="00EC3EF3"/>
    <w:rsid w:val="00EC47A0"/>
    <w:rsid w:val="00EC5744"/>
    <w:rsid w:val="00EC69E7"/>
    <w:rsid w:val="00EC795E"/>
    <w:rsid w:val="00ED2D1E"/>
    <w:rsid w:val="00ED3FC1"/>
    <w:rsid w:val="00ED430F"/>
    <w:rsid w:val="00ED5660"/>
    <w:rsid w:val="00EF4A58"/>
    <w:rsid w:val="00EF6226"/>
    <w:rsid w:val="00F20877"/>
    <w:rsid w:val="00F2276D"/>
    <w:rsid w:val="00F30A18"/>
    <w:rsid w:val="00F30A7F"/>
    <w:rsid w:val="00F31860"/>
    <w:rsid w:val="00F323DD"/>
    <w:rsid w:val="00F35BEF"/>
    <w:rsid w:val="00F36559"/>
    <w:rsid w:val="00F36BBF"/>
    <w:rsid w:val="00F40320"/>
    <w:rsid w:val="00F42BFE"/>
    <w:rsid w:val="00F44EBE"/>
    <w:rsid w:val="00F51D1E"/>
    <w:rsid w:val="00F521AD"/>
    <w:rsid w:val="00F559CE"/>
    <w:rsid w:val="00F56220"/>
    <w:rsid w:val="00F56389"/>
    <w:rsid w:val="00F61C74"/>
    <w:rsid w:val="00F6231D"/>
    <w:rsid w:val="00F67B3A"/>
    <w:rsid w:val="00F714F9"/>
    <w:rsid w:val="00F71884"/>
    <w:rsid w:val="00F72785"/>
    <w:rsid w:val="00F7609A"/>
    <w:rsid w:val="00F76B20"/>
    <w:rsid w:val="00F8504D"/>
    <w:rsid w:val="00F90ABC"/>
    <w:rsid w:val="00F90FED"/>
    <w:rsid w:val="00F944F3"/>
    <w:rsid w:val="00F96397"/>
    <w:rsid w:val="00FA3F08"/>
    <w:rsid w:val="00FA5D18"/>
    <w:rsid w:val="00FB1AA6"/>
    <w:rsid w:val="00FB2B84"/>
    <w:rsid w:val="00FB65FF"/>
    <w:rsid w:val="00FB7B74"/>
    <w:rsid w:val="00FC13CB"/>
    <w:rsid w:val="00FC4786"/>
    <w:rsid w:val="00FC4A69"/>
    <w:rsid w:val="00FD02B1"/>
    <w:rsid w:val="00FD0B01"/>
    <w:rsid w:val="00FD2A3F"/>
    <w:rsid w:val="00FD3A62"/>
    <w:rsid w:val="00FD3F66"/>
    <w:rsid w:val="00FD6296"/>
    <w:rsid w:val="00FD6CB4"/>
    <w:rsid w:val="00FE07F8"/>
    <w:rsid w:val="00FE08C4"/>
    <w:rsid w:val="00FE0A5E"/>
    <w:rsid w:val="00FE0F17"/>
    <w:rsid w:val="00FE1C8E"/>
    <w:rsid w:val="00FE2A8B"/>
    <w:rsid w:val="00FE431E"/>
    <w:rsid w:val="00FE5091"/>
    <w:rsid w:val="00FE63C1"/>
    <w:rsid w:val="00FE7E6B"/>
    <w:rsid w:val="00FF1CB1"/>
    <w:rsid w:val="00FF2756"/>
    <w:rsid w:val="00FF2E0C"/>
    <w:rsid w:val="00FF4F46"/>
    <w:rsid w:val="00FF5385"/>
    <w:rsid w:val="00FF5C54"/>
    <w:rsid w:val="00FF69DA"/>
    <w:rsid w:val="00FF7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81EE7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82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2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2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2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2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2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2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2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2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2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2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2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2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2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2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2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2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2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2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2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2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2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2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2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2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2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2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2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2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2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2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2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2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192</TotalTime>
  <Pages>2</Pages>
  <Words>956</Words>
  <Characters>5452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Как начать изучение иностранного языка и избежать разочарования</dc:title>
  <dc:subject/>
  <dc:creator>user</dc:creator>
  <cp:keywords/>
  <dc:description/>
  <cp:lastModifiedBy>user</cp:lastModifiedBy>
  <cp:revision>1</cp:revision>
  <dcterms:created xsi:type="dcterms:W3CDTF">2017-02-17T06:09:00Z</dcterms:created>
  <dcterms:modified xsi:type="dcterms:W3CDTF">2017-02-17T09:21:00Z</dcterms:modified>
</cp:coreProperties>
</file>