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B83" w:rsidRPr="0053436C" w:rsidRDefault="00122B83" w:rsidP="000521CA">
      <w:pPr>
        <w:jc w:val="center"/>
        <w:rPr>
          <w:b/>
          <w:color w:val="000000"/>
          <w:sz w:val="32"/>
          <w:szCs w:val="32"/>
          <w:shd w:val="clear" w:color="auto" w:fill="FFFFFF"/>
          <w:lang w:val="ru-RU"/>
        </w:rPr>
      </w:pPr>
      <w:r w:rsidRPr="000521CA">
        <w:rPr>
          <w:b/>
          <w:color w:val="000000"/>
          <w:sz w:val="32"/>
          <w:szCs w:val="32"/>
          <w:shd w:val="clear" w:color="auto" w:fill="FFFFFF"/>
          <w:lang w:val="ru-RU"/>
        </w:rPr>
        <w:t>Возможно, ли изучение английского языка самостоятельно?</w:t>
      </w:r>
    </w:p>
    <w:p w:rsidR="00122B83" w:rsidRDefault="00122B83" w:rsidP="000521CA">
      <w:pPr>
        <w:ind w:left="-540" w:firstLine="540"/>
        <w:jc w:val="both"/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 xml:space="preserve">Знание иностранного языка – это тот пункт в резюме, который стремится заполнить любой соискатель. В век информационных технологий и стремительного ориентирования на Запад, специалисты со знанием языка «на вес золота». Солидные компании с безупречной репутацией зачастую имеют иностранных партнеров, которые вкладывают свои капиталы в развитие прибыльного бизнеса. Желание общаться с партнерами без переводчиков, уметь самому составить выгодный контракт на международном рынке и является стимулом для большинства людей к изучению языка. </w:t>
      </w:r>
    </w:p>
    <w:p w:rsidR="00122B83" w:rsidRDefault="00122B83" w:rsidP="000521CA">
      <w:pPr>
        <w:ind w:left="-540" w:firstLine="540"/>
        <w:jc w:val="both"/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 xml:space="preserve">Достоверно известно, что сотрудничество и контакт с фирмой из любой точки мира, производится на английском языке, так как это официальный международный язык, который помогает наладить общение людям с любых уголков Земли. </w:t>
      </w:r>
    </w:p>
    <w:p w:rsidR="00122B83" w:rsidRDefault="00122B83" w:rsidP="000521CA">
      <w:pPr>
        <w:ind w:left="-540" w:firstLine="540"/>
        <w:jc w:val="both"/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 xml:space="preserve">Важность и значения языка ясно, но проблема в том, что не все его знают. Существует множество курсов, тренингов, экспресс занятий, репетиторов, которые помогут постичь все тонкости и детали английского языка. Но что делать, если на это все попросту не хватает времени? Когда рабочий день расписан поминутно?  </w:t>
      </w:r>
    </w:p>
    <w:p w:rsidR="00122B83" w:rsidRDefault="00122B83" w:rsidP="007D2693">
      <w:pPr>
        <w:ind w:left="-540" w:firstLine="540"/>
        <w:jc w:val="both"/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>Только самообразование сможет решить эту проблему. Если есть желание и цель, то язык можно выучить при самой плотной загруженности. В интернете есть огромное количество полезных источников, которые облегчат и правильно направят вашу работу.</w:t>
      </w:r>
    </w:p>
    <w:p w:rsidR="00122B83" w:rsidRDefault="00122B83" w:rsidP="007D2693">
      <w:pPr>
        <w:ind w:left="-540" w:firstLine="540"/>
        <w:jc w:val="both"/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 xml:space="preserve">Изначально, необходимо постичь азы чтения и произношения. После краткого и четкого обзора фонетики, необходимо закрепить результат. Как? Вы на свой телефон закачиваете учебные аудио, видео материалы, которые помогут в любую свободную минуту отдыхать с пользой. Вы слушаете, смотрите полезные вещи, которые произвольно отлаживаются в памяти. Старайтесь повторять за диктором, отрабатывая правильное произношение. </w:t>
      </w:r>
    </w:p>
    <w:p w:rsidR="00122B83" w:rsidRDefault="00122B83" w:rsidP="007D2693">
      <w:pPr>
        <w:ind w:left="-540" w:firstLine="540"/>
        <w:jc w:val="both"/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>Свой рабочий телефон переведите на англоязычный интерфейс, это позволит запомнить не только разговорные фразы, но и усовершенствовать ряд команд на английском, которые вы довели до автоматизма, что непременно отложиться в голове.</w:t>
      </w:r>
    </w:p>
    <w:p w:rsidR="00122B83" w:rsidRDefault="00122B83" w:rsidP="00B93570">
      <w:pPr>
        <w:ind w:left="-540" w:firstLine="540"/>
        <w:jc w:val="both"/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 xml:space="preserve">Любимое хобби перестройте на полезный лад: музыку слушайте только иностранную, в интернете находите текст песни и старайтесь подпевать правильные, четкие фразы, а не «мурлыканье» того, что вы услышали. Фильмы смотрите в оригинале, но с субтитрами, что позволит работать зрительной и слуховой памяти. </w:t>
      </w:r>
    </w:p>
    <w:p w:rsidR="00122B83" w:rsidRDefault="00122B83" w:rsidP="00B93570">
      <w:pPr>
        <w:ind w:left="-540" w:firstLine="540"/>
        <w:jc w:val="both"/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 xml:space="preserve">В доме на бытовые предметы наклейте стикеры с англоязычным вариантом и при использовании их обязательно проговаривайте. Ежедневная практика поможет быстро и навсегда выучить распространенную лексику. </w:t>
      </w:r>
    </w:p>
    <w:p w:rsidR="00122B83" w:rsidRDefault="00122B83" w:rsidP="00B93570">
      <w:pPr>
        <w:ind w:left="-540" w:firstLine="540"/>
        <w:jc w:val="both"/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>Скачайте на мобильный телефон приложения, которые в игровой форме помогут вам выучить новые слова, правильно строить предложения.</w:t>
      </w:r>
    </w:p>
    <w:p w:rsidR="00122B83" w:rsidRDefault="00122B83" w:rsidP="00B93570">
      <w:pPr>
        <w:ind w:left="-540" w:firstLine="540"/>
        <w:jc w:val="both"/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>В сети найдите себе друга по переписке, который является носителем языка. Общаясь с ним, будете пополнять свой лексический запас и у вас появиться возможность практиковать тот материал, который вы сами выучили.</w:t>
      </w:r>
    </w:p>
    <w:p w:rsidR="00122B83" w:rsidRPr="00B93570" w:rsidRDefault="00122B83" w:rsidP="00B93570">
      <w:pPr>
        <w:ind w:left="-540" w:firstLine="540"/>
        <w:jc w:val="both"/>
        <w:rPr>
          <w:b/>
          <w:sz w:val="32"/>
          <w:szCs w:val="32"/>
          <w:lang w:val="ru-RU"/>
        </w:rPr>
      </w:pPr>
      <w:r>
        <w:rPr>
          <w:color w:val="000000"/>
          <w:shd w:val="clear" w:color="auto" w:fill="FFFFFF"/>
          <w:lang w:val="ru-RU"/>
        </w:rPr>
        <w:t xml:space="preserve">Согласитесь, изучение английского языка не так уже и сложно, если вы проявите в первую очередь желание, терпение и усидчивость. Следуя нашим советам, вы очень быстро сможете не только говорить, но и думать на английском. </w:t>
      </w:r>
    </w:p>
    <w:p w:rsidR="00122B83" w:rsidRDefault="00122B83">
      <w:pPr>
        <w:rPr>
          <w:color w:val="000000"/>
          <w:shd w:val="clear" w:color="auto" w:fill="FFFFFF"/>
          <w:lang w:val="ru-RU"/>
        </w:rPr>
      </w:pPr>
    </w:p>
    <w:p w:rsidR="00122B83" w:rsidRDefault="00122B83" w:rsidP="00881697">
      <w:pPr>
        <w:rPr>
          <w:lang w:val="ru-RU"/>
        </w:rPr>
      </w:pPr>
    </w:p>
    <w:p w:rsidR="00122B83" w:rsidRPr="00965BA4" w:rsidRDefault="00122B83" w:rsidP="0053436C">
      <w:pPr>
        <w:ind w:left="-540" w:firstLine="540"/>
        <w:rPr>
          <w:lang w:val="ru-RU"/>
        </w:rPr>
      </w:pPr>
      <w:r>
        <w:rPr>
          <w:lang w:val="ru-RU"/>
        </w:rPr>
        <w:t xml:space="preserve">Ключевые слова: язык, </w:t>
      </w:r>
      <w:r w:rsidRPr="00881697">
        <w:rPr>
          <w:lang w:val="ru-RU"/>
        </w:rPr>
        <w:t>англи</w:t>
      </w:r>
      <w:r>
        <w:rPr>
          <w:lang w:val="ru-RU"/>
        </w:rPr>
        <w:t xml:space="preserve">йский, </w:t>
      </w:r>
      <w:r w:rsidRPr="00881697">
        <w:rPr>
          <w:lang w:val="ru-RU"/>
        </w:rPr>
        <w:t>выучить</w:t>
      </w:r>
      <w:r>
        <w:rPr>
          <w:lang w:val="ru-RU"/>
        </w:rPr>
        <w:t xml:space="preserve">, помогать, </w:t>
      </w:r>
      <w:r w:rsidRPr="00881697">
        <w:rPr>
          <w:lang w:val="ru-RU"/>
        </w:rPr>
        <w:t>правильно</w:t>
      </w:r>
      <w:r>
        <w:rPr>
          <w:lang w:val="ru-RU"/>
        </w:rPr>
        <w:t xml:space="preserve">, английский язык, </w:t>
      </w:r>
      <w:r w:rsidRPr="00881697">
        <w:rPr>
          <w:lang w:val="ru-RU"/>
        </w:rPr>
        <w:t>желание</w:t>
      </w:r>
      <w:r>
        <w:rPr>
          <w:lang w:val="ru-RU"/>
        </w:rPr>
        <w:t xml:space="preserve">, иностранный, полезные, </w:t>
      </w:r>
      <w:r w:rsidRPr="00881697">
        <w:rPr>
          <w:lang w:val="ru-RU"/>
        </w:rPr>
        <w:t>телефон</w:t>
      </w:r>
      <w:r>
        <w:rPr>
          <w:lang w:val="ru-RU"/>
        </w:rPr>
        <w:t xml:space="preserve">, </w:t>
      </w:r>
      <w:r w:rsidRPr="00881697">
        <w:rPr>
          <w:lang w:val="ru-RU"/>
        </w:rPr>
        <w:t>англоязычный</w:t>
      </w:r>
      <w:r>
        <w:rPr>
          <w:lang w:val="ru-RU"/>
        </w:rPr>
        <w:t xml:space="preserve">, </w:t>
      </w:r>
      <w:r w:rsidRPr="00881697">
        <w:rPr>
          <w:lang w:val="ru-RU"/>
        </w:rPr>
        <w:t>быстро</w:t>
      </w:r>
      <w:r>
        <w:rPr>
          <w:lang w:val="ru-RU"/>
        </w:rPr>
        <w:t xml:space="preserve">, </w:t>
      </w:r>
      <w:r w:rsidRPr="00881697">
        <w:rPr>
          <w:lang w:val="ru-RU"/>
        </w:rPr>
        <w:t>знание</w:t>
      </w:r>
      <w:r>
        <w:rPr>
          <w:lang w:val="ru-RU"/>
        </w:rPr>
        <w:t xml:space="preserve">, </w:t>
      </w:r>
      <w:r w:rsidRPr="00965BA4">
        <w:rPr>
          <w:lang w:val="ru-RU"/>
        </w:rPr>
        <w:t>изучени</w:t>
      </w:r>
      <w:r>
        <w:rPr>
          <w:lang w:val="ru-RU"/>
        </w:rPr>
        <w:t>е, интернет.</w:t>
      </w:r>
    </w:p>
    <w:p w:rsidR="00122B83" w:rsidRPr="00881697" w:rsidRDefault="00122B83" w:rsidP="00881697">
      <w:pPr>
        <w:rPr>
          <w:lang w:val="ru-RU"/>
        </w:rPr>
      </w:pPr>
    </w:p>
    <w:sectPr w:rsidR="00122B83" w:rsidRPr="00881697" w:rsidSect="00326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21CA"/>
    <w:rsid w:val="00000B1A"/>
    <w:rsid w:val="00001947"/>
    <w:rsid w:val="00004175"/>
    <w:rsid w:val="000115DE"/>
    <w:rsid w:val="00013B96"/>
    <w:rsid w:val="0001635F"/>
    <w:rsid w:val="000174A7"/>
    <w:rsid w:val="00021309"/>
    <w:rsid w:val="000223A1"/>
    <w:rsid w:val="000237E5"/>
    <w:rsid w:val="00024076"/>
    <w:rsid w:val="00024915"/>
    <w:rsid w:val="000304F9"/>
    <w:rsid w:val="0003180D"/>
    <w:rsid w:val="00032CD5"/>
    <w:rsid w:val="0003540A"/>
    <w:rsid w:val="000371F3"/>
    <w:rsid w:val="00043325"/>
    <w:rsid w:val="00046687"/>
    <w:rsid w:val="00051296"/>
    <w:rsid w:val="000521CA"/>
    <w:rsid w:val="00052A42"/>
    <w:rsid w:val="00060806"/>
    <w:rsid w:val="0006138C"/>
    <w:rsid w:val="00062766"/>
    <w:rsid w:val="00063C6A"/>
    <w:rsid w:val="00064617"/>
    <w:rsid w:val="00064C9E"/>
    <w:rsid w:val="000666C7"/>
    <w:rsid w:val="000674D8"/>
    <w:rsid w:val="00067C19"/>
    <w:rsid w:val="00070D41"/>
    <w:rsid w:val="0007270D"/>
    <w:rsid w:val="00072FDB"/>
    <w:rsid w:val="00074D7A"/>
    <w:rsid w:val="0007776C"/>
    <w:rsid w:val="00081876"/>
    <w:rsid w:val="00082FE2"/>
    <w:rsid w:val="000835E4"/>
    <w:rsid w:val="00087BA7"/>
    <w:rsid w:val="00093299"/>
    <w:rsid w:val="0009439C"/>
    <w:rsid w:val="00097F69"/>
    <w:rsid w:val="000A2422"/>
    <w:rsid w:val="000A579E"/>
    <w:rsid w:val="000A77F4"/>
    <w:rsid w:val="000B2CD3"/>
    <w:rsid w:val="000B2FF6"/>
    <w:rsid w:val="000B3009"/>
    <w:rsid w:val="000B4088"/>
    <w:rsid w:val="000B5F68"/>
    <w:rsid w:val="000B6358"/>
    <w:rsid w:val="000B6F58"/>
    <w:rsid w:val="000C03E6"/>
    <w:rsid w:val="000C254A"/>
    <w:rsid w:val="000C2BF2"/>
    <w:rsid w:val="000C47E5"/>
    <w:rsid w:val="000C4E33"/>
    <w:rsid w:val="000C5EDB"/>
    <w:rsid w:val="000C5FBD"/>
    <w:rsid w:val="000C6680"/>
    <w:rsid w:val="000D1636"/>
    <w:rsid w:val="000D4436"/>
    <w:rsid w:val="000D605F"/>
    <w:rsid w:val="000D6529"/>
    <w:rsid w:val="000D7CEC"/>
    <w:rsid w:val="000E0D2D"/>
    <w:rsid w:val="000E0FFB"/>
    <w:rsid w:val="000E199A"/>
    <w:rsid w:val="000E63DA"/>
    <w:rsid w:val="000E72AB"/>
    <w:rsid w:val="000F01D6"/>
    <w:rsid w:val="000F0371"/>
    <w:rsid w:val="000F229B"/>
    <w:rsid w:val="000F2FCF"/>
    <w:rsid w:val="000F4B14"/>
    <w:rsid w:val="000F50DB"/>
    <w:rsid w:val="00101518"/>
    <w:rsid w:val="00103CEB"/>
    <w:rsid w:val="00107C22"/>
    <w:rsid w:val="00110E06"/>
    <w:rsid w:val="00112D9B"/>
    <w:rsid w:val="00115522"/>
    <w:rsid w:val="00116251"/>
    <w:rsid w:val="00120244"/>
    <w:rsid w:val="00120395"/>
    <w:rsid w:val="00121063"/>
    <w:rsid w:val="00122B83"/>
    <w:rsid w:val="00127A41"/>
    <w:rsid w:val="00132C1D"/>
    <w:rsid w:val="001338B8"/>
    <w:rsid w:val="001436E7"/>
    <w:rsid w:val="0014468A"/>
    <w:rsid w:val="00147F6F"/>
    <w:rsid w:val="00154FE8"/>
    <w:rsid w:val="00157472"/>
    <w:rsid w:val="001609FB"/>
    <w:rsid w:val="001612FB"/>
    <w:rsid w:val="001625E3"/>
    <w:rsid w:val="00163D52"/>
    <w:rsid w:val="00164451"/>
    <w:rsid w:val="001662D4"/>
    <w:rsid w:val="00166FC6"/>
    <w:rsid w:val="001673A8"/>
    <w:rsid w:val="001709A5"/>
    <w:rsid w:val="0017114B"/>
    <w:rsid w:val="0017144E"/>
    <w:rsid w:val="00171858"/>
    <w:rsid w:val="00172519"/>
    <w:rsid w:val="001739AB"/>
    <w:rsid w:val="0017605F"/>
    <w:rsid w:val="00181FD2"/>
    <w:rsid w:val="00183575"/>
    <w:rsid w:val="00184190"/>
    <w:rsid w:val="001914CB"/>
    <w:rsid w:val="00191DB5"/>
    <w:rsid w:val="001A0877"/>
    <w:rsid w:val="001A1102"/>
    <w:rsid w:val="001A1721"/>
    <w:rsid w:val="001A3A90"/>
    <w:rsid w:val="001A6FC0"/>
    <w:rsid w:val="001B15EC"/>
    <w:rsid w:val="001B26B8"/>
    <w:rsid w:val="001B2929"/>
    <w:rsid w:val="001B6D14"/>
    <w:rsid w:val="001B7FBD"/>
    <w:rsid w:val="001C0509"/>
    <w:rsid w:val="001C2625"/>
    <w:rsid w:val="001C352B"/>
    <w:rsid w:val="001C7326"/>
    <w:rsid w:val="001C7813"/>
    <w:rsid w:val="001D3008"/>
    <w:rsid w:val="001D56DD"/>
    <w:rsid w:val="001D6AEE"/>
    <w:rsid w:val="001D78BD"/>
    <w:rsid w:val="001D7A98"/>
    <w:rsid w:val="001D7BC0"/>
    <w:rsid w:val="001E0EC9"/>
    <w:rsid w:val="001E2843"/>
    <w:rsid w:val="001E2994"/>
    <w:rsid w:val="001E3774"/>
    <w:rsid w:val="001E64E5"/>
    <w:rsid w:val="001F24B9"/>
    <w:rsid w:val="001F3F45"/>
    <w:rsid w:val="001F50FE"/>
    <w:rsid w:val="001F6743"/>
    <w:rsid w:val="002047D0"/>
    <w:rsid w:val="00207846"/>
    <w:rsid w:val="002236A2"/>
    <w:rsid w:val="0022383E"/>
    <w:rsid w:val="00227AA6"/>
    <w:rsid w:val="00227BE8"/>
    <w:rsid w:val="00227CC0"/>
    <w:rsid w:val="002302E2"/>
    <w:rsid w:val="0023102C"/>
    <w:rsid w:val="00231FE2"/>
    <w:rsid w:val="0023479E"/>
    <w:rsid w:val="00235CA1"/>
    <w:rsid w:val="00235F7E"/>
    <w:rsid w:val="00237EE1"/>
    <w:rsid w:val="00245E0F"/>
    <w:rsid w:val="00246108"/>
    <w:rsid w:val="0024665C"/>
    <w:rsid w:val="00252640"/>
    <w:rsid w:val="00253FF6"/>
    <w:rsid w:val="00254059"/>
    <w:rsid w:val="00262B3C"/>
    <w:rsid w:val="00265D00"/>
    <w:rsid w:val="00265E4F"/>
    <w:rsid w:val="00266306"/>
    <w:rsid w:val="00266DE0"/>
    <w:rsid w:val="0027061E"/>
    <w:rsid w:val="0027133F"/>
    <w:rsid w:val="00273CA6"/>
    <w:rsid w:val="00274B1F"/>
    <w:rsid w:val="002752BE"/>
    <w:rsid w:val="00275F42"/>
    <w:rsid w:val="002772B1"/>
    <w:rsid w:val="00277642"/>
    <w:rsid w:val="0028045E"/>
    <w:rsid w:val="0028298F"/>
    <w:rsid w:val="002840D3"/>
    <w:rsid w:val="00284EB8"/>
    <w:rsid w:val="002861E0"/>
    <w:rsid w:val="00287A0F"/>
    <w:rsid w:val="00287C2C"/>
    <w:rsid w:val="002903B6"/>
    <w:rsid w:val="002918A2"/>
    <w:rsid w:val="0029610C"/>
    <w:rsid w:val="00296B3C"/>
    <w:rsid w:val="002A2239"/>
    <w:rsid w:val="002A3B75"/>
    <w:rsid w:val="002A5275"/>
    <w:rsid w:val="002A7721"/>
    <w:rsid w:val="002A7ECB"/>
    <w:rsid w:val="002B05A1"/>
    <w:rsid w:val="002B13D5"/>
    <w:rsid w:val="002B24D2"/>
    <w:rsid w:val="002B36FD"/>
    <w:rsid w:val="002C2631"/>
    <w:rsid w:val="002C2C88"/>
    <w:rsid w:val="002C354F"/>
    <w:rsid w:val="002C378B"/>
    <w:rsid w:val="002C5EC6"/>
    <w:rsid w:val="002D4A7E"/>
    <w:rsid w:val="002D4CBF"/>
    <w:rsid w:val="002D4F1A"/>
    <w:rsid w:val="002D5662"/>
    <w:rsid w:val="002D73A0"/>
    <w:rsid w:val="002E04D2"/>
    <w:rsid w:val="002E3B32"/>
    <w:rsid w:val="002E3B38"/>
    <w:rsid w:val="002E4015"/>
    <w:rsid w:val="002E4069"/>
    <w:rsid w:val="002E5095"/>
    <w:rsid w:val="002E5EB6"/>
    <w:rsid w:val="002E5FEC"/>
    <w:rsid w:val="002F039C"/>
    <w:rsid w:val="002F2C13"/>
    <w:rsid w:val="002F306A"/>
    <w:rsid w:val="002F3075"/>
    <w:rsid w:val="002F5B28"/>
    <w:rsid w:val="002F7DD5"/>
    <w:rsid w:val="00300F6E"/>
    <w:rsid w:val="003016FA"/>
    <w:rsid w:val="003045D4"/>
    <w:rsid w:val="0030502F"/>
    <w:rsid w:val="003069AB"/>
    <w:rsid w:val="00306BCE"/>
    <w:rsid w:val="00312DB3"/>
    <w:rsid w:val="003137DC"/>
    <w:rsid w:val="00313B2B"/>
    <w:rsid w:val="00314DCC"/>
    <w:rsid w:val="00315E2A"/>
    <w:rsid w:val="00321CD7"/>
    <w:rsid w:val="00326C41"/>
    <w:rsid w:val="00327582"/>
    <w:rsid w:val="00327909"/>
    <w:rsid w:val="003279EF"/>
    <w:rsid w:val="00332044"/>
    <w:rsid w:val="00333AA5"/>
    <w:rsid w:val="00335389"/>
    <w:rsid w:val="0034010B"/>
    <w:rsid w:val="00340F71"/>
    <w:rsid w:val="0034126F"/>
    <w:rsid w:val="00342FE6"/>
    <w:rsid w:val="00344EBC"/>
    <w:rsid w:val="003459FD"/>
    <w:rsid w:val="00345B1F"/>
    <w:rsid w:val="00345DD8"/>
    <w:rsid w:val="003507B0"/>
    <w:rsid w:val="00350937"/>
    <w:rsid w:val="00351A1A"/>
    <w:rsid w:val="00354214"/>
    <w:rsid w:val="0035466F"/>
    <w:rsid w:val="00355EE2"/>
    <w:rsid w:val="00360E22"/>
    <w:rsid w:val="003610C8"/>
    <w:rsid w:val="00362077"/>
    <w:rsid w:val="00364DFD"/>
    <w:rsid w:val="0037069E"/>
    <w:rsid w:val="00373608"/>
    <w:rsid w:val="00373BD6"/>
    <w:rsid w:val="0037585B"/>
    <w:rsid w:val="00382448"/>
    <w:rsid w:val="0038267B"/>
    <w:rsid w:val="00385C86"/>
    <w:rsid w:val="00386C54"/>
    <w:rsid w:val="00386D19"/>
    <w:rsid w:val="00391C48"/>
    <w:rsid w:val="00391C99"/>
    <w:rsid w:val="0039381F"/>
    <w:rsid w:val="00394F81"/>
    <w:rsid w:val="003979D8"/>
    <w:rsid w:val="00397CA0"/>
    <w:rsid w:val="003A03F1"/>
    <w:rsid w:val="003A6857"/>
    <w:rsid w:val="003A6C66"/>
    <w:rsid w:val="003B1FCF"/>
    <w:rsid w:val="003B40C1"/>
    <w:rsid w:val="003B5C44"/>
    <w:rsid w:val="003B7145"/>
    <w:rsid w:val="003B7FD7"/>
    <w:rsid w:val="003C25F9"/>
    <w:rsid w:val="003C288A"/>
    <w:rsid w:val="003C3460"/>
    <w:rsid w:val="003C34D6"/>
    <w:rsid w:val="003D0650"/>
    <w:rsid w:val="003D2BBD"/>
    <w:rsid w:val="003D35CB"/>
    <w:rsid w:val="003D5B8B"/>
    <w:rsid w:val="003D692A"/>
    <w:rsid w:val="003E2820"/>
    <w:rsid w:val="003F72AC"/>
    <w:rsid w:val="0040210B"/>
    <w:rsid w:val="00405714"/>
    <w:rsid w:val="00407F52"/>
    <w:rsid w:val="00412B03"/>
    <w:rsid w:val="00413934"/>
    <w:rsid w:val="0041429A"/>
    <w:rsid w:val="00416879"/>
    <w:rsid w:val="00417279"/>
    <w:rsid w:val="00427078"/>
    <w:rsid w:val="004324CC"/>
    <w:rsid w:val="00433B24"/>
    <w:rsid w:val="00435BBA"/>
    <w:rsid w:val="004378C8"/>
    <w:rsid w:val="00440679"/>
    <w:rsid w:val="00444562"/>
    <w:rsid w:val="00445A53"/>
    <w:rsid w:val="004461A3"/>
    <w:rsid w:val="004549F0"/>
    <w:rsid w:val="004564CB"/>
    <w:rsid w:val="00460310"/>
    <w:rsid w:val="00462C2F"/>
    <w:rsid w:val="00464223"/>
    <w:rsid w:val="0046516C"/>
    <w:rsid w:val="0046741D"/>
    <w:rsid w:val="00474B95"/>
    <w:rsid w:val="00474F4C"/>
    <w:rsid w:val="00475397"/>
    <w:rsid w:val="00475A62"/>
    <w:rsid w:val="00475F20"/>
    <w:rsid w:val="0047694C"/>
    <w:rsid w:val="00482FF5"/>
    <w:rsid w:val="00487F33"/>
    <w:rsid w:val="00491346"/>
    <w:rsid w:val="00491825"/>
    <w:rsid w:val="00492B52"/>
    <w:rsid w:val="0049325F"/>
    <w:rsid w:val="00494845"/>
    <w:rsid w:val="00495733"/>
    <w:rsid w:val="00495786"/>
    <w:rsid w:val="0049608F"/>
    <w:rsid w:val="004962B7"/>
    <w:rsid w:val="00497ED3"/>
    <w:rsid w:val="004A08B1"/>
    <w:rsid w:val="004A1331"/>
    <w:rsid w:val="004A1A46"/>
    <w:rsid w:val="004A438D"/>
    <w:rsid w:val="004A4690"/>
    <w:rsid w:val="004A6497"/>
    <w:rsid w:val="004A6EFA"/>
    <w:rsid w:val="004B0787"/>
    <w:rsid w:val="004B19F6"/>
    <w:rsid w:val="004B2B76"/>
    <w:rsid w:val="004B73D7"/>
    <w:rsid w:val="004C0F08"/>
    <w:rsid w:val="004C1CF1"/>
    <w:rsid w:val="004C326A"/>
    <w:rsid w:val="004C3CB6"/>
    <w:rsid w:val="004C5AA3"/>
    <w:rsid w:val="004C634C"/>
    <w:rsid w:val="004C64A9"/>
    <w:rsid w:val="004D122C"/>
    <w:rsid w:val="004D355E"/>
    <w:rsid w:val="004D6D86"/>
    <w:rsid w:val="004E119F"/>
    <w:rsid w:val="004E2265"/>
    <w:rsid w:val="004F0FA3"/>
    <w:rsid w:val="004F1386"/>
    <w:rsid w:val="004F2952"/>
    <w:rsid w:val="004F33C3"/>
    <w:rsid w:val="0050000D"/>
    <w:rsid w:val="00503CEB"/>
    <w:rsid w:val="005120DA"/>
    <w:rsid w:val="00513701"/>
    <w:rsid w:val="00515325"/>
    <w:rsid w:val="00516542"/>
    <w:rsid w:val="00517020"/>
    <w:rsid w:val="00520D32"/>
    <w:rsid w:val="00520FC8"/>
    <w:rsid w:val="0052116A"/>
    <w:rsid w:val="005221B8"/>
    <w:rsid w:val="00522826"/>
    <w:rsid w:val="00522C19"/>
    <w:rsid w:val="005259A1"/>
    <w:rsid w:val="00530855"/>
    <w:rsid w:val="0053436C"/>
    <w:rsid w:val="00534A7C"/>
    <w:rsid w:val="005357B4"/>
    <w:rsid w:val="005445EE"/>
    <w:rsid w:val="00545163"/>
    <w:rsid w:val="00545786"/>
    <w:rsid w:val="00545C79"/>
    <w:rsid w:val="00554B9A"/>
    <w:rsid w:val="00555F1A"/>
    <w:rsid w:val="0055697A"/>
    <w:rsid w:val="00560225"/>
    <w:rsid w:val="0056055A"/>
    <w:rsid w:val="00563FB0"/>
    <w:rsid w:val="0056557F"/>
    <w:rsid w:val="005717FF"/>
    <w:rsid w:val="00572A33"/>
    <w:rsid w:val="00574C60"/>
    <w:rsid w:val="005752CF"/>
    <w:rsid w:val="005836A0"/>
    <w:rsid w:val="00587911"/>
    <w:rsid w:val="005903A5"/>
    <w:rsid w:val="00591E2A"/>
    <w:rsid w:val="00592C97"/>
    <w:rsid w:val="00594623"/>
    <w:rsid w:val="00597D7F"/>
    <w:rsid w:val="005A0399"/>
    <w:rsid w:val="005A378E"/>
    <w:rsid w:val="005A47EA"/>
    <w:rsid w:val="005A649A"/>
    <w:rsid w:val="005B2A74"/>
    <w:rsid w:val="005B6726"/>
    <w:rsid w:val="005B6BB2"/>
    <w:rsid w:val="005B7346"/>
    <w:rsid w:val="005B7F51"/>
    <w:rsid w:val="005C275D"/>
    <w:rsid w:val="005C693D"/>
    <w:rsid w:val="005D386F"/>
    <w:rsid w:val="005D43AF"/>
    <w:rsid w:val="005D4DF6"/>
    <w:rsid w:val="005D4F7C"/>
    <w:rsid w:val="005D4FDC"/>
    <w:rsid w:val="005D5578"/>
    <w:rsid w:val="005D559A"/>
    <w:rsid w:val="005E06BD"/>
    <w:rsid w:val="005E3A75"/>
    <w:rsid w:val="005E4BAC"/>
    <w:rsid w:val="005E78B8"/>
    <w:rsid w:val="005F1514"/>
    <w:rsid w:val="005F49EC"/>
    <w:rsid w:val="005F4DFD"/>
    <w:rsid w:val="005F4E13"/>
    <w:rsid w:val="00607300"/>
    <w:rsid w:val="006110F5"/>
    <w:rsid w:val="006122EE"/>
    <w:rsid w:val="00612637"/>
    <w:rsid w:val="00614360"/>
    <w:rsid w:val="0061688C"/>
    <w:rsid w:val="00616EB3"/>
    <w:rsid w:val="006176BC"/>
    <w:rsid w:val="006215DA"/>
    <w:rsid w:val="00625274"/>
    <w:rsid w:val="006255C7"/>
    <w:rsid w:val="00626F02"/>
    <w:rsid w:val="00627C15"/>
    <w:rsid w:val="00627C34"/>
    <w:rsid w:val="006315E4"/>
    <w:rsid w:val="00632A32"/>
    <w:rsid w:val="006356BA"/>
    <w:rsid w:val="0063677E"/>
    <w:rsid w:val="00640000"/>
    <w:rsid w:val="00641563"/>
    <w:rsid w:val="00643FAA"/>
    <w:rsid w:val="00644A90"/>
    <w:rsid w:val="006468C9"/>
    <w:rsid w:val="00647529"/>
    <w:rsid w:val="0065031B"/>
    <w:rsid w:val="00653DFA"/>
    <w:rsid w:val="00654364"/>
    <w:rsid w:val="00657E7F"/>
    <w:rsid w:val="00661FF8"/>
    <w:rsid w:val="00665421"/>
    <w:rsid w:val="006672D3"/>
    <w:rsid w:val="00671994"/>
    <w:rsid w:val="0067283E"/>
    <w:rsid w:val="0067552B"/>
    <w:rsid w:val="00675710"/>
    <w:rsid w:val="00677412"/>
    <w:rsid w:val="00680514"/>
    <w:rsid w:val="0068210E"/>
    <w:rsid w:val="0068492A"/>
    <w:rsid w:val="00685B78"/>
    <w:rsid w:val="006865A7"/>
    <w:rsid w:val="006910CF"/>
    <w:rsid w:val="00691AE7"/>
    <w:rsid w:val="00694212"/>
    <w:rsid w:val="00694637"/>
    <w:rsid w:val="0069518E"/>
    <w:rsid w:val="006972A5"/>
    <w:rsid w:val="0069778C"/>
    <w:rsid w:val="006979A0"/>
    <w:rsid w:val="006A2753"/>
    <w:rsid w:val="006A342C"/>
    <w:rsid w:val="006A3544"/>
    <w:rsid w:val="006A4FB9"/>
    <w:rsid w:val="006A5280"/>
    <w:rsid w:val="006A63CC"/>
    <w:rsid w:val="006A7488"/>
    <w:rsid w:val="006A766D"/>
    <w:rsid w:val="006B4CE1"/>
    <w:rsid w:val="006B52EB"/>
    <w:rsid w:val="006B59CF"/>
    <w:rsid w:val="006B6B94"/>
    <w:rsid w:val="006C1A92"/>
    <w:rsid w:val="006C5C1E"/>
    <w:rsid w:val="006C606A"/>
    <w:rsid w:val="006C61A1"/>
    <w:rsid w:val="006D159A"/>
    <w:rsid w:val="006D2150"/>
    <w:rsid w:val="006D2B92"/>
    <w:rsid w:val="006D2F70"/>
    <w:rsid w:val="006D586E"/>
    <w:rsid w:val="006E294D"/>
    <w:rsid w:val="006E3A1A"/>
    <w:rsid w:val="006E3BCE"/>
    <w:rsid w:val="006E4466"/>
    <w:rsid w:val="006E5411"/>
    <w:rsid w:val="006E708E"/>
    <w:rsid w:val="006E728B"/>
    <w:rsid w:val="006E77AC"/>
    <w:rsid w:val="006E7DC6"/>
    <w:rsid w:val="006F3E49"/>
    <w:rsid w:val="006F4B89"/>
    <w:rsid w:val="00700784"/>
    <w:rsid w:val="00701486"/>
    <w:rsid w:val="007036F7"/>
    <w:rsid w:val="00704C05"/>
    <w:rsid w:val="0071300E"/>
    <w:rsid w:val="007132C0"/>
    <w:rsid w:val="007153C7"/>
    <w:rsid w:val="00715724"/>
    <w:rsid w:val="0071733E"/>
    <w:rsid w:val="00717BE4"/>
    <w:rsid w:val="0072169D"/>
    <w:rsid w:val="00723C76"/>
    <w:rsid w:val="00723F55"/>
    <w:rsid w:val="0072469E"/>
    <w:rsid w:val="007325F3"/>
    <w:rsid w:val="00732A05"/>
    <w:rsid w:val="00737BD8"/>
    <w:rsid w:val="0074033A"/>
    <w:rsid w:val="00741873"/>
    <w:rsid w:val="00742AD9"/>
    <w:rsid w:val="00743465"/>
    <w:rsid w:val="0075005D"/>
    <w:rsid w:val="0075453E"/>
    <w:rsid w:val="00755B77"/>
    <w:rsid w:val="007574F7"/>
    <w:rsid w:val="00760447"/>
    <w:rsid w:val="00763DDC"/>
    <w:rsid w:val="00766C44"/>
    <w:rsid w:val="007671C9"/>
    <w:rsid w:val="00771179"/>
    <w:rsid w:val="00771825"/>
    <w:rsid w:val="007720E0"/>
    <w:rsid w:val="00772F2E"/>
    <w:rsid w:val="00773530"/>
    <w:rsid w:val="0077440C"/>
    <w:rsid w:val="0077644A"/>
    <w:rsid w:val="007839DB"/>
    <w:rsid w:val="0078599A"/>
    <w:rsid w:val="0079292B"/>
    <w:rsid w:val="00794437"/>
    <w:rsid w:val="00796E68"/>
    <w:rsid w:val="007A3578"/>
    <w:rsid w:val="007A39EA"/>
    <w:rsid w:val="007A65BD"/>
    <w:rsid w:val="007A7D5C"/>
    <w:rsid w:val="007B1776"/>
    <w:rsid w:val="007B19C0"/>
    <w:rsid w:val="007B7DB8"/>
    <w:rsid w:val="007C4A4C"/>
    <w:rsid w:val="007C4D4A"/>
    <w:rsid w:val="007C69A8"/>
    <w:rsid w:val="007C6E19"/>
    <w:rsid w:val="007C7AB8"/>
    <w:rsid w:val="007D033E"/>
    <w:rsid w:val="007D0673"/>
    <w:rsid w:val="007D2693"/>
    <w:rsid w:val="007D5D2D"/>
    <w:rsid w:val="007D7B9D"/>
    <w:rsid w:val="007E2944"/>
    <w:rsid w:val="007E419B"/>
    <w:rsid w:val="007E67C4"/>
    <w:rsid w:val="007F0496"/>
    <w:rsid w:val="00800163"/>
    <w:rsid w:val="0080156F"/>
    <w:rsid w:val="00803CCD"/>
    <w:rsid w:val="00804F0D"/>
    <w:rsid w:val="00805C5E"/>
    <w:rsid w:val="00805DD5"/>
    <w:rsid w:val="008071B6"/>
    <w:rsid w:val="00823A44"/>
    <w:rsid w:val="00825F2C"/>
    <w:rsid w:val="008263ED"/>
    <w:rsid w:val="00831B0C"/>
    <w:rsid w:val="0083260F"/>
    <w:rsid w:val="00832AD0"/>
    <w:rsid w:val="00832CF9"/>
    <w:rsid w:val="00834299"/>
    <w:rsid w:val="0084173A"/>
    <w:rsid w:val="00850F10"/>
    <w:rsid w:val="00851C5A"/>
    <w:rsid w:val="00857647"/>
    <w:rsid w:val="00857B91"/>
    <w:rsid w:val="00860170"/>
    <w:rsid w:val="00861468"/>
    <w:rsid w:val="00861940"/>
    <w:rsid w:val="008649DB"/>
    <w:rsid w:val="00870898"/>
    <w:rsid w:val="00870BBF"/>
    <w:rsid w:val="00871986"/>
    <w:rsid w:val="00872349"/>
    <w:rsid w:val="00873EF6"/>
    <w:rsid w:val="00875310"/>
    <w:rsid w:val="00877501"/>
    <w:rsid w:val="0088088C"/>
    <w:rsid w:val="0088147A"/>
    <w:rsid w:val="00881697"/>
    <w:rsid w:val="00885F11"/>
    <w:rsid w:val="0088788B"/>
    <w:rsid w:val="00890576"/>
    <w:rsid w:val="00891DE6"/>
    <w:rsid w:val="0089302E"/>
    <w:rsid w:val="0089324B"/>
    <w:rsid w:val="00893317"/>
    <w:rsid w:val="00894D8C"/>
    <w:rsid w:val="00895886"/>
    <w:rsid w:val="00896A71"/>
    <w:rsid w:val="0089792A"/>
    <w:rsid w:val="008A28C0"/>
    <w:rsid w:val="008A3090"/>
    <w:rsid w:val="008A4D3D"/>
    <w:rsid w:val="008A5037"/>
    <w:rsid w:val="008A53B4"/>
    <w:rsid w:val="008A5595"/>
    <w:rsid w:val="008A7660"/>
    <w:rsid w:val="008B0AB0"/>
    <w:rsid w:val="008B2420"/>
    <w:rsid w:val="008C14FF"/>
    <w:rsid w:val="008C1CF2"/>
    <w:rsid w:val="008C1E1F"/>
    <w:rsid w:val="008C3A7F"/>
    <w:rsid w:val="008C4756"/>
    <w:rsid w:val="008C51E5"/>
    <w:rsid w:val="008C75BA"/>
    <w:rsid w:val="008C7C69"/>
    <w:rsid w:val="008D0B25"/>
    <w:rsid w:val="008D3B6D"/>
    <w:rsid w:val="008D3FA6"/>
    <w:rsid w:val="008D42D8"/>
    <w:rsid w:val="008D4D4A"/>
    <w:rsid w:val="008E3751"/>
    <w:rsid w:val="008E57DE"/>
    <w:rsid w:val="008F2B19"/>
    <w:rsid w:val="008F3268"/>
    <w:rsid w:val="008F4425"/>
    <w:rsid w:val="008F5CB9"/>
    <w:rsid w:val="008F5FA4"/>
    <w:rsid w:val="008F62F9"/>
    <w:rsid w:val="008F78B0"/>
    <w:rsid w:val="009046DF"/>
    <w:rsid w:val="00905EA2"/>
    <w:rsid w:val="009073B6"/>
    <w:rsid w:val="00910950"/>
    <w:rsid w:val="00911C23"/>
    <w:rsid w:val="009121BC"/>
    <w:rsid w:val="0091338D"/>
    <w:rsid w:val="009153F7"/>
    <w:rsid w:val="0091573B"/>
    <w:rsid w:val="009158F7"/>
    <w:rsid w:val="00915C9D"/>
    <w:rsid w:val="0091790B"/>
    <w:rsid w:val="00920081"/>
    <w:rsid w:val="00920506"/>
    <w:rsid w:val="00923D95"/>
    <w:rsid w:val="009243E9"/>
    <w:rsid w:val="009255C7"/>
    <w:rsid w:val="0092622E"/>
    <w:rsid w:val="00930442"/>
    <w:rsid w:val="00930516"/>
    <w:rsid w:val="00930FB9"/>
    <w:rsid w:val="009331FB"/>
    <w:rsid w:val="0093678D"/>
    <w:rsid w:val="009419A2"/>
    <w:rsid w:val="00942282"/>
    <w:rsid w:val="0094263D"/>
    <w:rsid w:val="0094299D"/>
    <w:rsid w:val="00946956"/>
    <w:rsid w:val="0095192B"/>
    <w:rsid w:val="00953224"/>
    <w:rsid w:val="00956044"/>
    <w:rsid w:val="00961FB5"/>
    <w:rsid w:val="009634EF"/>
    <w:rsid w:val="00964624"/>
    <w:rsid w:val="00965BA4"/>
    <w:rsid w:val="00970AE4"/>
    <w:rsid w:val="00971C7C"/>
    <w:rsid w:val="00973F8C"/>
    <w:rsid w:val="0097665F"/>
    <w:rsid w:val="00983FA2"/>
    <w:rsid w:val="00985708"/>
    <w:rsid w:val="009861F1"/>
    <w:rsid w:val="00987883"/>
    <w:rsid w:val="009900B7"/>
    <w:rsid w:val="00990FDC"/>
    <w:rsid w:val="00992C71"/>
    <w:rsid w:val="009A0D8C"/>
    <w:rsid w:val="009A358E"/>
    <w:rsid w:val="009A3B0F"/>
    <w:rsid w:val="009A3F9B"/>
    <w:rsid w:val="009A4F13"/>
    <w:rsid w:val="009A592D"/>
    <w:rsid w:val="009B4C24"/>
    <w:rsid w:val="009B5C9E"/>
    <w:rsid w:val="009B6FB1"/>
    <w:rsid w:val="009C3A08"/>
    <w:rsid w:val="009C3C3E"/>
    <w:rsid w:val="009C4D57"/>
    <w:rsid w:val="009C73DA"/>
    <w:rsid w:val="009C7DA4"/>
    <w:rsid w:val="009D5EE6"/>
    <w:rsid w:val="009D618B"/>
    <w:rsid w:val="009D7DF2"/>
    <w:rsid w:val="009E2032"/>
    <w:rsid w:val="009E5E7C"/>
    <w:rsid w:val="009E6908"/>
    <w:rsid w:val="009F2549"/>
    <w:rsid w:val="009F3415"/>
    <w:rsid w:val="009F4329"/>
    <w:rsid w:val="009F625B"/>
    <w:rsid w:val="009F6BDD"/>
    <w:rsid w:val="009F7964"/>
    <w:rsid w:val="009F7D0B"/>
    <w:rsid w:val="00A00909"/>
    <w:rsid w:val="00A00CA5"/>
    <w:rsid w:val="00A04EF6"/>
    <w:rsid w:val="00A06A5B"/>
    <w:rsid w:val="00A10FA9"/>
    <w:rsid w:val="00A11E75"/>
    <w:rsid w:val="00A11F35"/>
    <w:rsid w:val="00A125CC"/>
    <w:rsid w:val="00A12ECB"/>
    <w:rsid w:val="00A1300B"/>
    <w:rsid w:val="00A14AA0"/>
    <w:rsid w:val="00A220E6"/>
    <w:rsid w:val="00A22B9B"/>
    <w:rsid w:val="00A25153"/>
    <w:rsid w:val="00A2611F"/>
    <w:rsid w:val="00A26189"/>
    <w:rsid w:val="00A34987"/>
    <w:rsid w:val="00A40EBE"/>
    <w:rsid w:val="00A41D5E"/>
    <w:rsid w:val="00A43443"/>
    <w:rsid w:val="00A46062"/>
    <w:rsid w:val="00A46D78"/>
    <w:rsid w:val="00A52419"/>
    <w:rsid w:val="00A52461"/>
    <w:rsid w:val="00A524F7"/>
    <w:rsid w:val="00A54F35"/>
    <w:rsid w:val="00A56567"/>
    <w:rsid w:val="00A604F8"/>
    <w:rsid w:val="00A613FB"/>
    <w:rsid w:val="00A61F9F"/>
    <w:rsid w:val="00A63AD9"/>
    <w:rsid w:val="00A6699A"/>
    <w:rsid w:val="00A66AA6"/>
    <w:rsid w:val="00A67163"/>
    <w:rsid w:val="00A70E7E"/>
    <w:rsid w:val="00A73C3A"/>
    <w:rsid w:val="00A75713"/>
    <w:rsid w:val="00A80AF8"/>
    <w:rsid w:val="00A8205E"/>
    <w:rsid w:val="00A8365C"/>
    <w:rsid w:val="00A83D8B"/>
    <w:rsid w:val="00A847E6"/>
    <w:rsid w:val="00A84C2A"/>
    <w:rsid w:val="00A85A5A"/>
    <w:rsid w:val="00A870E3"/>
    <w:rsid w:val="00A90AB1"/>
    <w:rsid w:val="00A9395C"/>
    <w:rsid w:val="00A9495C"/>
    <w:rsid w:val="00A96690"/>
    <w:rsid w:val="00A96C01"/>
    <w:rsid w:val="00A977BC"/>
    <w:rsid w:val="00AA1000"/>
    <w:rsid w:val="00AA28AB"/>
    <w:rsid w:val="00AA3D33"/>
    <w:rsid w:val="00AA3EBB"/>
    <w:rsid w:val="00AA46C0"/>
    <w:rsid w:val="00AA52B9"/>
    <w:rsid w:val="00AB2069"/>
    <w:rsid w:val="00AC0E9F"/>
    <w:rsid w:val="00AC1413"/>
    <w:rsid w:val="00AC24A4"/>
    <w:rsid w:val="00AC2A29"/>
    <w:rsid w:val="00AC5974"/>
    <w:rsid w:val="00AC6CD3"/>
    <w:rsid w:val="00AD6A9B"/>
    <w:rsid w:val="00AD6F7A"/>
    <w:rsid w:val="00AE165B"/>
    <w:rsid w:val="00AE34E7"/>
    <w:rsid w:val="00AE530A"/>
    <w:rsid w:val="00AF1353"/>
    <w:rsid w:val="00AF1801"/>
    <w:rsid w:val="00AF4410"/>
    <w:rsid w:val="00AF644C"/>
    <w:rsid w:val="00AF6FF5"/>
    <w:rsid w:val="00B01AB6"/>
    <w:rsid w:val="00B04248"/>
    <w:rsid w:val="00B04719"/>
    <w:rsid w:val="00B05477"/>
    <w:rsid w:val="00B06357"/>
    <w:rsid w:val="00B07A67"/>
    <w:rsid w:val="00B116DC"/>
    <w:rsid w:val="00B1185B"/>
    <w:rsid w:val="00B11FE0"/>
    <w:rsid w:val="00B12130"/>
    <w:rsid w:val="00B13433"/>
    <w:rsid w:val="00B13933"/>
    <w:rsid w:val="00B21A08"/>
    <w:rsid w:val="00B220AA"/>
    <w:rsid w:val="00B22E1E"/>
    <w:rsid w:val="00B24041"/>
    <w:rsid w:val="00B2541D"/>
    <w:rsid w:val="00B256C0"/>
    <w:rsid w:val="00B25FFE"/>
    <w:rsid w:val="00B27F84"/>
    <w:rsid w:val="00B3081D"/>
    <w:rsid w:val="00B309C2"/>
    <w:rsid w:val="00B33E4B"/>
    <w:rsid w:val="00B365A0"/>
    <w:rsid w:val="00B3794F"/>
    <w:rsid w:val="00B424A9"/>
    <w:rsid w:val="00B45323"/>
    <w:rsid w:val="00B45948"/>
    <w:rsid w:val="00B47473"/>
    <w:rsid w:val="00B47561"/>
    <w:rsid w:val="00B5239A"/>
    <w:rsid w:val="00B53C98"/>
    <w:rsid w:val="00B54017"/>
    <w:rsid w:val="00B564F3"/>
    <w:rsid w:val="00B576CF"/>
    <w:rsid w:val="00B62256"/>
    <w:rsid w:val="00B664FD"/>
    <w:rsid w:val="00B666CC"/>
    <w:rsid w:val="00B707F1"/>
    <w:rsid w:val="00B70D4D"/>
    <w:rsid w:val="00B7167D"/>
    <w:rsid w:val="00B71767"/>
    <w:rsid w:val="00B72BA8"/>
    <w:rsid w:val="00B76EE3"/>
    <w:rsid w:val="00B80438"/>
    <w:rsid w:val="00B83A23"/>
    <w:rsid w:val="00B8523F"/>
    <w:rsid w:val="00B8564E"/>
    <w:rsid w:val="00B86969"/>
    <w:rsid w:val="00B86EA2"/>
    <w:rsid w:val="00B915A0"/>
    <w:rsid w:val="00B91D10"/>
    <w:rsid w:val="00B91E8F"/>
    <w:rsid w:val="00B93570"/>
    <w:rsid w:val="00B9447A"/>
    <w:rsid w:val="00BA076A"/>
    <w:rsid w:val="00BA121F"/>
    <w:rsid w:val="00BA13AC"/>
    <w:rsid w:val="00BA3937"/>
    <w:rsid w:val="00BB5710"/>
    <w:rsid w:val="00BB64AB"/>
    <w:rsid w:val="00BC16B1"/>
    <w:rsid w:val="00BC16F2"/>
    <w:rsid w:val="00BC3DAC"/>
    <w:rsid w:val="00BC3DB9"/>
    <w:rsid w:val="00BC5EDF"/>
    <w:rsid w:val="00BC64C3"/>
    <w:rsid w:val="00BD0296"/>
    <w:rsid w:val="00BD0FCA"/>
    <w:rsid w:val="00BD254D"/>
    <w:rsid w:val="00BD472F"/>
    <w:rsid w:val="00BD768A"/>
    <w:rsid w:val="00BE2A2B"/>
    <w:rsid w:val="00BE2D6F"/>
    <w:rsid w:val="00BE5712"/>
    <w:rsid w:val="00BF4034"/>
    <w:rsid w:val="00BF5DB5"/>
    <w:rsid w:val="00C009D6"/>
    <w:rsid w:val="00C01B48"/>
    <w:rsid w:val="00C0255E"/>
    <w:rsid w:val="00C034B1"/>
    <w:rsid w:val="00C0496F"/>
    <w:rsid w:val="00C04971"/>
    <w:rsid w:val="00C07549"/>
    <w:rsid w:val="00C07CBC"/>
    <w:rsid w:val="00C1207D"/>
    <w:rsid w:val="00C120EB"/>
    <w:rsid w:val="00C12DF7"/>
    <w:rsid w:val="00C15B3A"/>
    <w:rsid w:val="00C15DEC"/>
    <w:rsid w:val="00C16AE1"/>
    <w:rsid w:val="00C207E8"/>
    <w:rsid w:val="00C232BF"/>
    <w:rsid w:val="00C23BBC"/>
    <w:rsid w:val="00C257C5"/>
    <w:rsid w:val="00C26C11"/>
    <w:rsid w:val="00C27076"/>
    <w:rsid w:val="00C33A72"/>
    <w:rsid w:val="00C40638"/>
    <w:rsid w:val="00C426FE"/>
    <w:rsid w:val="00C463D6"/>
    <w:rsid w:val="00C544F0"/>
    <w:rsid w:val="00C55B48"/>
    <w:rsid w:val="00C6103C"/>
    <w:rsid w:val="00C6142A"/>
    <w:rsid w:val="00C62914"/>
    <w:rsid w:val="00C64EE8"/>
    <w:rsid w:val="00C65130"/>
    <w:rsid w:val="00C74641"/>
    <w:rsid w:val="00C769BA"/>
    <w:rsid w:val="00C76DAC"/>
    <w:rsid w:val="00C83192"/>
    <w:rsid w:val="00C95AF9"/>
    <w:rsid w:val="00CA01F7"/>
    <w:rsid w:val="00CA1F16"/>
    <w:rsid w:val="00CA492F"/>
    <w:rsid w:val="00CA6017"/>
    <w:rsid w:val="00CA752A"/>
    <w:rsid w:val="00CB1342"/>
    <w:rsid w:val="00CB1625"/>
    <w:rsid w:val="00CB2B07"/>
    <w:rsid w:val="00CB68EA"/>
    <w:rsid w:val="00CC01A8"/>
    <w:rsid w:val="00CC4F15"/>
    <w:rsid w:val="00CC7997"/>
    <w:rsid w:val="00CC7AAC"/>
    <w:rsid w:val="00CD2446"/>
    <w:rsid w:val="00CD689C"/>
    <w:rsid w:val="00CD71E3"/>
    <w:rsid w:val="00CE00C0"/>
    <w:rsid w:val="00CE057C"/>
    <w:rsid w:val="00CE137B"/>
    <w:rsid w:val="00CF2E71"/>
    <w:rsid w:val="00CF2F3D"/>
    <w:rsid w:val="00CF3280"/>
    <w:rsid w:val="00CF3723"/>
    <w:rsid w:val="00D000A0"/>
    <w:rsid w:val="00D022D9"/>
    <w:rsid w:val="00D0347E"/>
    <w:rsid w:val="00D0732E"/>
    <w:rsid w:val="00D07F35"/>
    <w:rsid w:val="00D1525E"/>
    <w:rsid w:val="00D210E9"/>
    <w:rsid w:val="00D224F0"/>
    <w:rsid w:val="00D24726"/>
    <w:rsid w:val="00D2675A"/>
    <w:rsid w:val="00D274E2"/>
    <w:rsid w:val="00D2789D"/>
    <w:rsid w:val="00D27A9D"/>
    <w:rsid w:val="00D27F3E"/>
    <w:rsid w:val="00D30638"/>
    <w:rsid w:val="00D31E78"/>
    <w:rsid w:val="00D33C89"/>
    <w:rsid w:val="00D34C8A"/>
    <w:rsid w:val="00D36038"/>
    <w:rsid w:val="00D377EC"/>
    <w:rsid w:val="00D407B0"/>
    <w:rsid w:val="00D419DB"/>
    <w:rsid w:val="00D425AD"/>
    <w:rsid w:val="00D441FE"/>
    <w:rsid w:val="00D4489E"/>
    <w:rsid w:val="00D52EE3"/>
    <w:rsid w:val="00D53295"/>
    <w:rsid w:val="00D54F6C"/>
    <w:rsid w:val="00D56764"/>
    <w:rsid w:val="00D62ECC"/>
    <w:rsid w:val="00D636C8"/>
    <w:rsid w:val="00D64EED"/>
    <w:rsid w:val="00D7099C"/>
    <w:rsid w:val="00D74E25"/>
    <w:rsid w:val="00D75DF1"/>
    <w:rsid w:val="00D76A56"/>
    <w:rsid w:val="00D77252"/>
    <w:rsid w:val="00D82039"/>
    <w:rsid w:val="00D824AC"/>
    <w:rsid w:val="00D82C95"/>
    <w:rsid w:val="00D84368"/>
    <w:rsid w:val="00D8474B"/>
    <w:rsid w:val="00D85749"/>
    <w:rsid w:val="00D90678"/>
    <w:rsid w:val="00D90DEB"/>
    <w:rsid w:val="00D943BD"/>
    <w:rsid w:val="00D953CB"/>
    <w:rsid w:val="00D95D04"/>
    <w:rsid w:val="00D960F8"/>
    <w:rsid w:val="00D97CEF"/>
    <w:rsid w:val="00DA32F6"/>
    <w:rsid w:val="00DA33D5"/>
    <w:rsid w:val="00DA45BD"/>
    <w:rsid w:val="00DB2C9B"/>
    <w:rsid w:val="00DB2EC8"/>
    <w:rsid w:val="00DB3E18"/>
    <w:rsid w:val="00DB7CF0"/>
    <w:rsid w:val="00DC0791"/>
    <w:rsid w:val="00DC1351"/>
    <w:rsid w:val="00DC2978"/>
    <w:rsid w:val="00DC5116"/>
    <w:rsid w:val="00DD5BFE"/>
    <w:rsid w:val="00DD6EA9"/>
    <w:rsid w:val="00DE297C"/>
    <w:rsid w:val="00DF0342"/>
    <w:rsid w:val="00DF09C7"/>
    <w:rsid w:val="00DF3E76"/>
    <w:rsid w:val="00DF3F4C"/>
    <w:rsid w:val="00DF78F9"/>
    <w:rsid w:val="00E00CC0"/>
    <w:rsid w:val="00E02438"/>
    <w:rsid w:val="00E02764"/>
    <w:rsid w:val="00E06143"/>
    <w:rsid w:val="00E0706F"/>
    <w:rsid w:val="00E10B92"/>
    <w:rsid w:val="00E10BA5"/>
    <w:rsid w:val="00E11DC2"/>
    <w:rsid w:val="00E1252B"/>
    <w:rsid w:val="00E14453"/>
    <w:rsid w:val="00E1510E"/>
    <w:rsid w:val="00E15CF7"/>
    <w:rsid w:val="00E279C7"/>
    <w:rsid w:val="00E304E0"/>
    <w:rsid w:val="00E31E6C"/>
    <w:rsid w:val="00E32DED"/>
    <w:rsid w:val="00E33C74"/>
    <w:rsid w:val="00E33DA9"/>
    <w:rsid w:val="00E36A8F"/>
    <w:rsid w:val="00E41244"/>
    <w:rsid w:val="00E41B59"/>
    <w:rsid w:val="00E42ABA"/>
    <w:rsid w:val="00E452D1"/>
    <w:rsid w:val="00E47184"/>
    <w:rsid w:val="00E4783C"/>
    <w:rsid w:val="00E525EF"/>
    <w:rsid w:val="00E53541"/>
    <w:rsid w:val="00E57BE3"/>
    <w:rsid w:val="00E57DBB"/>
    <w:rsid w:val="00E60F1A"/>
    <w:rsid w:val="00E65D8B"/>
    <w:rsid w:val="00E6630F"/>
    <w:rsid w:val="00E72D36"/>
    <w:rsid w:val="00E72D54"/>
    <w:rsid w:val="00E805EE"/>
    <w:rsid w:val="00E809DA"/>
    <w:rsid w:val="00E81EBA"/>
    <w:rsid w:val="00E83576"/>
    <w:rsid w:val="00E87463"/>
    <w:rsid w:val="00E90F8F"/>
    <w:rsid w:val="00E95E2E"/>
    <w:rsid w:val="00EA0D77"/>
    <w:rsid w:val="00EA425A"/>
    <w:rsid w:val="00EB0E5A"/>
    <w:rsid w:val="00EB30B0"/>
    <w:rsid w:val="00EB7043"/>
    <w:rsid w:val="00EC087B"/>
    <w:rsid w:val="00EC08D8"/>
    <w:rsid w:val="00EC3EF3"/>
    <w:rsid w:val="00EC47A0"/>
    <w:rsid w:val="00EC5744"/>
    <w:rsid w:val="00EC69E7"/>
    <w:rsid w:val="00EC795E"/>
    <w:rsid w:val="00ED2D1E"/>
    <w:rsid w:val="00ED3FC1"/>
    <w:rsid w:val="00ED430F"/>
    <w:rsid w:val="00ED5660"/>
    <w:rsid w:val="00EF050D"/>
    <w:rsid w:val="00EF1C79"/>
    <w:rsid w:val="00EF4A58"/>
    <w:rsid w:val="00EF6226"/>
    <w:rsid w:val="00F20877"/>
    <w:rsid w:val="00F2276D"/>
    <w:rsid w:val="00F30A18"/>
    <w:rsid w:val="00F30A7F"/>
    <w:rsid w:val="00F31860"/>
    <w:rsid w:val="00F323DD"/>
    <w:rsid w:val="00F35BEF"/>
    <w:rsid w:val="00F36559"/>
    <w:rsid w:val="00F36BBF"/>
    <w:rsid w:val="00F40320"/>
    <w:rsid w:val="00F42BFE"/>
    <w:rsid w:val="00F44EBE"/>
    <w:rsid w:val="00F51D1E"/>
    <w:rsid w:val="00F521AD"/>
    <w:rsid w:val="00F559CE"/>
    <w:rsid w:val="00F56220"/>
    <w:rsid w:val="00F56389"/>
    <w:rsid w:val="00F61C74"/>
    <w:rsid w:val="00F6231D"/>
    <w:rsid w:val="00F67B3A"/>
    <w:rsid w:val="00F714F9"/>
    <w:rsid w:val="00F71884"/>
    <w:rsid w:val="00F72785"/>
    <w:rsid w:val="00F7609A"/>
    <w:rsid w:val="00F76B20"/>
    <w:rsid w:val="00F8504D"/>
    <w:rsid w:val="00F90ABC"/>
    <w:rsid w:val="00F90FED"/>
    <w:rsid w:val="00F944F3"/>
    <w:rsid w:val="00F96397"/>
    <w:rsid w:val="00FA3F08"/>
    <w:rsid w:val="00FA5D18"/>
    <w:rsid w:val="00FB1AA6"/>
    <w:rsid w:val="00FB2B84"/>
    <w:rsid w:val="00FB3869"/>
    <w:rsid w:val="00FB65FF"/>
    <w:rsid w:val="00FB7B74"/>
    <w:rsid w:val="00FC13CB"/>
    <w:rsid w:val="00FC4786"/>
    <w:rsid w:val="00FC4A69"/>
    <w:rsid w:val="00FD02B1"/>
    <w:rsid w:val="00FD0B01"/>
    <w:rsid w:val="00FD2A3F"/>
    <w:rsid w:val="00FD3A62"/>
    <w:rsid w:val="00FD3F66"/>
    <w:rsid w:val="00FD6296"/>
    <w:rsid w:val="00FD6CB4"/>
    <w:rsid w:val="00FE07F8"/>
    <w:rsid w:val="00FE08C4"/>
    <w:rsid w:val="00FE0A5E"/>
    <w:rsid w:val="00FE0F17"/>
    <w:rsid w:val="00FE1C8E"/>
    <w:rsid w:val="00FE2A8B"/>
    <w:rsid w:val="00FE431E"/>
    <w:rsid w:val="00FE5091"/>
    <w:rsid w:val="00FE63C1"/>
    <w:rsid w:val="00FE7E6B"/>
    <w:rsid w:val="00FF0569"/>
    <w:rsid w:val="00FF1CB1"/>
    <w:rsid w:val="00FF2756"/>
    <w:rsid w:val="00FF2E0C"/>
    <w:rsid w:val="00FF4F46"/>
    <w:rsid w:val="00FF5385"/>
    <w:rsid w:val="00FF5C54"/>
    <w:rsid w:val="00FF69DA"/>
    <w:rsid w:val="00FF7C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D52"/>
    <w:rPr>
      <w:sz w:val="24"/>
      <w:szCs w:val="24"/>
      <w:lang w:val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908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0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0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0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0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0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0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0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0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0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0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0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0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0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0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0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0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0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0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0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0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0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0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0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0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0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0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0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0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0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0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0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0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0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0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0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0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0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0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0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0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62</TotalTime>
  <Pages>1</Pages>
  <Words>484</Words>
  <Characters>2765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Возможно, ли изучение английского языка самостоятельно</dc:title>
  <dc:subject/>
  <dc:creator>user</dc:creator>
  <cp:keywords/>
  <dc:description/>
  <cp:lastModifiedBy>user</cp:lastModifiedBy>
  <cp:revision>3</cp:revision>
  <dcterms:created xsi:type="dcterms:W3CDTF">2017-02-22T09:52:00Z</dcterms:created>
  <dcterms:modified xsi:type="dcterms:W3CDTF">2017-02-22T11:14:00Z</dcterms:modified>
</cp:coreProperties>
</file>